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W w:w="15451" w:type="dxa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3823"/>
        <w:gridCol w:w="756"/>
        <w:gridCol w:w="2613"/>
        <w:gridCol w:w="1307"/>
        <w:gridCol w:w="1307"/>
        <w:gridCol w:w="5645"/>
      </w:tblGrid>
      <w:tr w:rsidR="00CF1B6A" w:rsidRPr="00273FD8" w:rsidTr="009C120F">
        <w:trPr>
          <w:cantSplit/>
          <w:trHeight w:hRule="exact" w:val="10368"/>
          <w:tblHeader/>
          <w:jc w:val="left"/>
        </w:trPr>
        <w:tc>
          <w:tcPr>
            <w:tcW w:w="3823" w:type="dxa"/>
            <w:shd w:val="clear" w:color="auto" w:fill="auto"/>
            <w:tcMar>
              <w:top w:w="288" w:type="dxa"/>
              <w:right w:w="720" w:type="dxa"/>
            </w:tcMar>
          </w:tcPr>
          <w:p w:rsidR="008F649A" w:rsidRPr="00AD6C28" w:rsidRDefault="004805A1" w:rsidP="00AD6C28">
            <w:pPr>
              <w:pStyle w:val="aa"/>
              <w:ind w:left="0" w:right="0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-671868</wp:posOffset>
                      </wp:positionH>
                      <wp:positionV relativeFrom="paragraph">
                        <wp:posOffset>5223510</wp:posOffset>
                      </wp:positionV>
                      <wp:extent cx="3434316" cy="1648047"/>
                      <wp:effectExtent l="0" t="0" r="0" b="0"/>
                      <wp:wrapNone/>
                      <wp:docPr id="20493" name="Надпись 20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34316" cy="164804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3364E" w:rsidRPr="00161350" w:rsidRDefault="0033364E" w:rsidP="00AE4303">
                                  <w:pPr>
                                    <w:spacing w:after="0" w:line="240" w:lineRule="exact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16135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«Завод по добыче и розливу минеральной воды на территории </w:t>
                                  </w:r>
                                  <w:proofErr w:type="spellStart"/>
                                  <w:r w:rsidRPr="0016135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н.п</w:t>
                                  </w:r>
                                  <w:proofErr w:type="spellEnd"/>
                                  <w:r w:rsidRPr="0016135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16135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Новка</w:t>
                                  </w:r>
                                  <w:proofErr w:type="spellEnd"/>
                                  <w:r w:rsidRPr="0016135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, Витебского района»</w:t>
                                  </w:r>
                                </w:p>
                                <w:p w:rsidR="0033364E" w:rsidRPr="00161350" w:rsidRDefault="0033364E" w:rsidP="00AE4303">
                                  <w:pPr>
                                    <w:spacing w:after="0" w:line="240" w:lineRule="exact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16135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Описание и цель проект</w:t>
                                  </w:r>
                                  <w:bookmarkStart w:id="0" w:name="_GoBack"/>
                                  <w:bookmarkEnd w:id="0"/>
                                  <w:r w:rsidRPr="0016135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а: во-первых, данный проект позволит не только выполнить прогнозные показатели Программы развития </w:t>
                                  </w:r>
                                  <w:proofErr w:type="gramStart"/>
                                  <w:r w:rsidRPr="0016135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предприятия  в</w:t>
                                  </w:r>
                                  <w:proofErr w:type="gramEnd"/>
                                  <w:r w:rsidRPr="0016135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последующие годы, но и эффективно использовать природные ресурсы;</w:t>
                                  </w:r>
                                </w:p>
                                <w:p w:rsidR="0033364E" w:rsidRPr="00161350" w:rsidRDefault="0033364E" w:rsidP="00AE4303">
                                  <w:pPr>
                                    <w:spacing w:after="0" w:line="240" w:lineRule="exact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16135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во-вторых, позволит выполнить Комплексный план действий по </w:t>
                                  </w:r>
                                  <w:proofErr w:type="gramStart"/>
                                  <w:r w:rsidRPr="0016135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эффективному  использованию</w:t>
                                  </w:r>
                                  <w:proofErr w:type="gramEnd"/>
                                  <w:r w:rsidRPr="0016135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разведанных запасов минеральных вод.</w:t>
                                  </w:r>
                                </w:p>
                                <w:p w:rsidR="0033364E" w:rsidRPr="00161350" w:rsidRDefault="0033364E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0493" o:spid="_x0000_s1026" type="#_x0000_t202" style="position:absolute;left:0;text-align:left;margin-left:-52.9pt;margin-top:411.3pt;width:270.4pt;height:12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" filled="f" stroked="f" strokeweight=".5pt">
                      <v:textbox>
                        <w:txbxContent>
                          <w:p w:rsidR="0033364E" w:rsidRPr="00161350" w:rsidRDefault="0033364E" w:rsidP="00AE4303">
                            <w:pPr>
                              <w:spacing w:after="0" w:line="240" w:lineRule="exact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613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«Завод по добыче и розливу минеральной воды на территории </w:t>
                            </w:r>
                            <w:proofErr w:type="spellStart"/>
                            <w:r w:rsidRPr="001613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н.п</w:t>
                            </w:r>
                            <w:proofErr w:type="spellEnd"/>
                            <w:r w:rsidRPr="001613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1613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Новка</w:t>
                            </w:r>
                            <w:proofErr w:type="spellEnd"/>
                            <w:r w:rsidRPr="001613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, Витебского района»</w:t>
                            </w:r>
                          </w:p>
                          <w:p w:rsidR="0033364E" w:rsidRPr="00161350" w:rsidRDefault="0033364E" w:rsidP="00AE4303">
                            <w:pPr>
                              <w:spacing w:after="0" w:line="240" w:lineRule="exact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613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Описание и цель проект</w:t>
                            </w:r>
                            <w:bookmarkStart w:id="1" w:name="_GoBack"/>
                            <w:bookmarkEnd w:id="1"/>
                            <w:r w:rsidRPr="001613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а: во-первых, данный проект позволит не только выполнить прогнозные показатели Программы развития </w:t>
                            </w:r>
                            <w:proofErr w:type="gramStart"/>
                            <w:r w:rsidRPr="001613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предприятия  в</w:t>
                            </w:r>
                            <w:proofErr w:type="gramEnd"/>
                            <w:r w:rsidRPr="001613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последующие годы, но и эффективно использовать природные ресурсы;</w:t>
                            </w:r>
                          </w:p>
                          <w:p w:rsidR="0033364E" w:rsidRPr="00161350" w:rsidRDefault="0033364E" w:rsidP="00AE4303">
                            <w:pPr>
                              <w:spacing w:after="0" w:line="240" w:lineRule="exact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613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во-вторых, позволит выполнить Комплексный план действий по </w:t>
                            </w:r>
                            <w:proofErr w:type="gramStart"/>
                            <w:r w:rsidRPr="001613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эффективному  использованию</w:t>
                            </w:r>
                            <w:proofErr w:type="gramEnd"/>
                            <w:r w:rsidRPr="001613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разведанных запасов минеральных вод.</w:t>
                            </w:r>
                          </w:p>
                          <w:p w:rsidR="0033364E" w:rsidRPr="00161350" w:rsidRDefault="0033364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7940">
              <w:rPr>
                <w:rFonts w:ascii="Times New Roman" w:hAnsi="Times New Roman" w:cs="Times New Roman"/>
                <w:b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-272391</wp:posOffset>
                  </wp:positionH>
                  <wp:positionV relativeFrom="paragraph">
                    <wp:posOffset>216427</wp:posOffset>
                  </wp:positionV>
                  <wp:extent cx="1970405" cy="1315085"/>
                  <wp:effectExtent l="0" t="0" r="0" b="0"/>
                  <wp:wrapNone/>
                  <wp:docPr id="20485" name="Рисунок 20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5" name="12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05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D4685">
              <w:rPr>
                <w:noProof/>
                <w:lang w:eastAsia="ru-RU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-768614</wp:posOffset>
                  </wp:positionH>
                  <wp:positionV relativeFrom="paragraph">
                    <wp:posOffset>-540013</wp:posOffset>
                  </wp:positionV>
                  <wp:extent cx="10902315" cy="7529938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6371.jpeg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artisticCrisscrossEtching trans="85000" pressure="1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3774" cy="7530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3EB7">
              <w:rPr>
                <w:rFonts w:ascii="Times New Roman" w:hAnsi="Times New Roman" w:cs="Times New Roman"/>
                <w:b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-515000</wp:posOffset>
                  </wp:positionH>
                  <wp:positionV relativeFrom="paragraph">
                    <wp:posOffset>3987918</wp:posOffset>
                  </wp:positionV>
                  <wp:extent cx="3077210" cy="1309059"/>
                  <wp:effectExtent l="0" t="0" r="0" b="5715"/>
                  <wp:wrapNone/>
                  <wp:docPr id="20492" name="Рисунок 20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2" name="zavod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210" cy="130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4303" w:rsidRPr="00AD6C28">
              <w:rPr>
                <w:rFonts w:ascii="Times New Roman" w:hAnsi="Times New Roman" w:cs="Times New Roman"/>
                <w:b/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-424815</wp:posOffset>
                      </wp:positionH>
                      <wp:positionV relativeFrom="paragraph">
                        <wp:posOffset>-377190</wp:posOffset>
                      </wp:positionV>
                      <wp:extent cx="2848610" cy="647700"/>
                      <wp:effectExtent l="0" t="0" r="0" b="0"/>
                      <wp:wrapNone/>
                      <wp:docPr id="2048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861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6C28" w:rsidRPr="00161350" w:rsidRDefault="00AD6C28" w:rsidP="00AD6C28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</w:rPr>
                                  </w:pPr>
                                  <w:r w:rsidRPr="00161350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</w:rPr>
                                    <w:t>Государственное учреждение образования «</w:t>
                                  </w:r>
                                  <w:r w:rsidR="00AE4303" w:rsidRPr="00161350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</w:rPr>
                                    <w:t>Социально-педагогический центр Витебского района</w:t>
                                  </w:r>
                                  <w:r w:rsidRPr="00161350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</w:rPr>
                                    <w:t>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2" o:spid="_x0000_s1027" type="#_x0000_t202" style="position:absolute;left:0;text-align:left;margin-left:-33.45pt;margin-top:-29.7pt;width:224.3pt;height:51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" filled="f" stroked="f">
                      <v:textbox>
                        <w:txbxContent>
                          <w:p w:rsidR="00AD6C28" w:rsidRPr="00161350" w:rsidRDefault="00AD6C28" w:rsidP="00AD6C2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16135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Государственное учреждение образования «</w:t>
                            </w:r>
                            <w:r w:rsidR="00AE4303" w:rsidRPr="0016135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Социально-педагогический центр Витебского района</w:t>
                            </w:r>
                            <w:r w:rsidRPr="0016135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4303" w:rsidRPr="00AD6C28">
              <w:rPr>
                <w:rFonts w:ascii="Times New Roman" w:hAnsi="Times New Roman" w:cs="Times New Roman"/>
                <w:b/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-586740</wp:posOffset>
                      </wp:positionH>
                      <wp:positionV relativeFrom="paragraph">
                        <wp:posOffset>1489710</wp:posOffset>
                      </wp:positionV>
                      <wp:extent cx="3029585" cy="2752725"/>
                      <wp:effectExtent l="0" t="0" r="0" b="0"/>
                      <wp:wrapNone/>
                      <wp:docPr id="2048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9585" cy="2752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6C28" w:rsidRPr="00161350" w:rsidRDefault="00AD6C28" w:rsidP="00AE4303">
                                  <w:pPr>
                                    <w:spacing w:after="0" w:line="240" w:lineRule="exact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Расположено по адресу: Витебский р-н, д. Большие </w:t>
                                  </w:r>
                                  <w:proofErr w:type="spellStart"/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Летцы</w:t>
                                  </w:r>
                                  <w:proofErr w:type="spellEnd"/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, ул. Советская 8а</w:t>
                                  </w:r>
                                </w:p>
                                <w:p w:rsidR="00AD6C28" w:rsidRPr="00161350" w:rsidRDefault="00AD6C28" w:rsidP="00AE4303">
                                  <w:pPr>
                                    <w:spacing w:after="0" w:line="240" w:lineRule="exact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Комплекс капитальных строений: общей площадью 4202,40 </w:t>
                                  </w:r>
                                  <w:proofErr w:type="spellStart"/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кв.м</w:t>
                                  </w:r>
                                  <w:proofErr w:type="spellEnd"/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, 1961 г. постройки</w:t>
                                  </w:r>
                                </w:p>
                                <w:p w:rsidR="00AD6C28" w:rsidRPr="00161350" w:rsidRDefault="00AD6C28" w:rsidP="00AE4303">
                                  <w:pPr>
                                    <w:spacing w:after="0" w:line="240" w:lineRule="exact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1. Главный комплекс – учебный корпус (здание №1), спальный корпус (здание №2).</w:t>
                                  </w:r>
                                </w:p>
                                <w:p w:rsidR="00AD6C28" w:rsidRPr="00161350" w:rsidRDefault="00AD6C28" w:rsidP="00AE4303">
                                  <w:pPr>
                                    <w:spacing w:after="0" w:line="240" w:lineRule="exact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2. Хозяйственный комплекс– столярная мастерская, </w:t>
                                  </w:r>
                                  <w:proofErr w:type="spellStart"/>
                                  <w:proofErr w:type="gramStart"/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гаражи,прачечная</w:t>
                                  </w:r>
                                  <w:proofErr w:type="spellEnd"/>
                                  <w:proofErr w:type="gramEnd"/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, баня, медицинский блок, теплица, здание ТП.</w:t>
                                  </w:r>
                                </w:p>
                                <w:p w:rsidR="00AD6C28" w:rsidRPr="00161350" w:rsidRDefault="00AD6C28" w:rsidP="00AE4303">
                                  <w:pPr>
                                    <w:spacing w:after="0" w:line="240" w:lineRule="exact"/>
                                    <w:ind w:firstLine="720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16135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Может быть использован для проживания и воспитания детей, гостиничного комплекса, оздоровительного лагеря, центра</w:t>
                                  </w:r>
                                  <w:r w:rsidR="00B8330D" w:rsidRPr="0016135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16135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социального обслуживания населения с пансионатом для лиц пожилого возраста, спортивно-оздоровительного комплекса и </w:t>
                                  </w:r>
                                  <w:proofErr w:type="spellStart"/>
                                  <w:r w:rsidRPr="00161350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т.д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-46.2pt;margin-top:117.3pt;width:238.55pt;height:216.7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" filled="f" stroked="f">
                      <v:textbox>
                        <w:txbxContent>
                          <w:p w:rsidR="00AD6C28" w:rsidRPr="00161350" w:rsidRDefault="00AD6C28" w:rsidP="00AE4303">
                            <w:pPr>
                              <w:spacing w:after="0" w:line="240" w:lineRule="exact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Расположено по адресу: Витебский р-н, д. Большие </w:t>
                            </w:r>
                            <w:proofErr w:type="spellStart"/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Летцы</w:t>
                            </w:r>
                            <w:proofErr w:type="spellEnd"/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, ул. Советская 8а</w:t>
                            </w:r>
                          </w:p>
                          <w:p w:rsidR="00AD6C28" w:rsidRPr="00161350" w:rsidRDefault="00AD6C28" w:rsidP="00AE4303">
                            <w:pPr>
                              <w:spacing w:after="0" w:line="240" w:lineRule="exact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Комплекс капитальных строений: общей площадью 4202,40 </w:t>
                            </w:r>
                            <w:proofErr w:type="spellStart"/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кв.м</w:t>
                            </w:r>
                            <w:proofErr w:type="spellEnd"/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, 1961 г. постройки</w:t>
                            </w:r>
                          </w:p>
                          <w:p w:rsidR="00AD6C28" w:rsidRPr="00161350" w:rsidRDefault="00AD6C28" w:rsidP="00AE4303">
                            <w:pPr>
                              <w:spacing w:after="0" w:line="240" w:lineRule="exact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1. Главный комплекс – учебный корпус (здание №1), спальный корпус (здание №2).</w:t>
                            </w:r>
                          </w:p>
                          <w:p w:rsidR="00AD6C28" w:rsidRPr="00161350" w:rsidRDefault="00AD6C28" w:rsidP="00AE4303">
                            <w:pPr>
                              <w:spacing w:after="0" w:line="240" w:lineRule="exact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2. Хозяйственный комплекс– столярная мастерская, </w:t>
                            </w:r>
                            <w:proofErr w:type="spellStart"/>
                            <w:proofErr w:type="gramStart"/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гаражи,прачечная</w:t>
                            </w:r>
                            <w:proofErr w:type="spellEnd"/>
                            <w:proofErr w:type="gramEnd"/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, баня, медицинский блок, теплица, здание ТП.</w:t>
                            </w:r>
                          </w:p>
                          <w:p w:rsidR="00AD6C28" w:rsidRPr="00161350" w:rsidRDefault="00AD6C28" w:rsidP="00AE4303">
                            <w:pPr>
                              <w:spacing w:after="0" w:line="240" w:lineRule="exact"/>
                              <w:ind w:firstLine="72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613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Может быть использован для проживания и воспитания детей, гостиничного комплекса, оздоровительного лагеря, центра</w:t>
                            </w:r>
                            <w:r w:rsidR="00B8330D" w:rsidRPr="001613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13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социального обслуживания населения с пансионатом для лиц пожилого возраста, спортивно-оздоровительного комплекса и </w:t>
                            </w:r>
                            <w:proofErr w:type="spellStart"/>
                            <w:r w:rsidRPr="001613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т.д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3E40" w:rsidRPr="00AD6C28">
              <w:rPr>
                <w:rFonts w:ascii="Times New Roman" w:hAnsi="Times New Roman" w:cs="Times New Roman"/>
                <w:b/>
                <w:noProof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6B11A64A" wp14:editId="1F255847">
                      <wp:simplePos x="0" y="0"/>
                      <wp:positionH relativeFrom="page">
                        <wp:posOffset>-800100</wp:posOffset>
                      </wp:positionH>
                      <wp:positionV relativeFrom="paragraph">
                        <wp:posOffset>-623760</wp:posOffset>
                      </wp:positionV>
                      <wp:extent cx="10798810" cy="7614285"/>
                      <wp:effectExtent l="0" t="0" r="21590" b="2476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8810" cy="76142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F1FE042" id="Прямоугольник 17" o:spid="_x0000_s1026" style="position:absolute;margin-left:-63pt;margin-top:-49.1pt;width:850.3pt;height:599.55pt;z-index:-2516387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" filled="f" strokecolor="#2b7370 [1604]" strokeweight="1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756" w:type="dxa"/>
            <w:shd w:val="clear" w:color="auto" w:fill="auto"/>
          </w:tcPr>
          <w:p w:rsidR="00CF1B6A" w:rsidRPr="00273FD8" w:rsidRDefault="00CF1B6A" w:rsidP="00CE1E3B">
            <w:pPr>
              <w:pStyle w:val="ab"/>
            </w:pPr>
          </w:p>
        </w:tc>
        <w:tc>
          <w:tcPr>
            <w:tcW w:w="2613" w:type="dxa"/>
            <w:shd w:val="clear" w:color="auto" w:fill="auto"/>
            <w:tcMar>
              <w:top w:w="288" w:type="dxa"/>
              <w:left w:w="432" w:type="dxa"/>
              <w:right w:w="0" w:type="dxa"/>
            </w:tcMar>
            <w:textDirection w:val="btLr"/>
          </w:tcPr>
          <w:p w:rsidR="00CF1B6A" w:rsidRPr="00273FD8" w:rsidRDefault="00CF1B6A" w:rsidP="00B31A5A">
            <w:pPr>
              <w:pStyle w:val="ae"/>
            </w:pPr>
          </w:p>
        </w:tc>
        <w:tc>
          <w:tcPr>
            <w:tcW w:w="1307" w:type="dxa"/>
            <w:shd w:val="clear" w:color="auto" w:fill="auto"/>
            <w:tcMar>
              <w:top w:w="288" w:type="dxa"/>
              <w:right w:w="432" w:type="dxa"/>
            </w:tcMar>
            <w:textDirection w:val="btLr"/>
          </w:tcPr>
          <w:p w:rsidR="00CF1B6A" w:rsidRPr="00273FD8" w:rsidRDefault="00B8330D" w:rsidP="00CE1E3B">
            <w:pPr>
              <w:pStyle w:val="ad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-1807210</wp:posOffset>
                      </wp:positionH>
                      <wp:positionV relativeFrom="paragraph">
                        <wp:posOffset>-6587490</wp:posOffset>
                      </wp:positionV>
                      <wp:extent cx="3143250" cy="4000500"/>
                      <wp:effectExtent l="0" t="0" r="0" b="0"/>
                      <wp:wrapNone/>
                      <wp:docPr id="2048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0" cy="400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D6C28" w:rsidRPr="00BB4188" w:rsidRDefault="00AD6C28" w:rsidP="00AD6C2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BB4188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ВИТЕБСКИЙ РАЙОННЫЙ                        ИСПОЛНИТЕЛЬНЫЙ КОМИТЕТ</w:t>
                                  </w:r>
                                </w:p>
                                <w:p w:rsidR="00BB4188" w:rsidRPr="00BB4188" w:rsidRDefault="00BB4188" w:rsidP="00BB41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BB418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210001, Республика </w:t>
                                  </w:r>
                                  <w:proofErr w:type="gramStart"/>
                                  <w:r w:rsidRPr="00BB418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Беларусь,   </w:t>
                                  </w:r>
                                  <w:proofErr w:type="gramEnd"/>
                                  <w:r w:rsidRPr="00BB418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                      г.Витебск, </w:t>
                                  </w:r>
                                  <w:proofErr w:type="spellStart"/>
                                  <w:r w:rsidRPr="00BB418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ул.Советской</w:t>
                                  </w:r>
                                  <w:proofErr w:type="spellEnd"/>
                                  <w:r w:rsidRPr="00BB418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Армии, 3</w:t>
                                  </w:r>
                                </w:p>
                                <w:p w:rsidR="00BB4188" w:rsidRPr="00BB4188" w:rsidRDefault="00BB4188" w:rsidP="00BB41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BB418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Тел.(+375 212) 66 44 64</w:t>
                                  </w:r>
                                </w:p>
                                <w:p w:rsidR="00BB4188" w:rsidRDefault="00BB4188" w:rsidP="00BB41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BB418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(+375212) 66 34 62</w:t>
                                  </w:r>
                                  <w:r w:rsidR="00B8330D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</w:p>
                                <w:p w:rsidR="00B8330D" w:rsidRPr="00BB4188" w:rsidRDefault="00B8330D" w:rsidP="00BB41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(+375212) 66 34 54</w:t>
                                  </w:r>
                                </w:p>
                                <w:p w:rsidR="00BB4188" w:rsidRPr="00BB4188" w:rsidRDefault="00BB4188" w:rsidP="00BB41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BB418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http://vitebsk.vitebsk-region.gov.by</w:t>
                                  </w:r>
                                </w:p>
                                <w:p w:rsidR="00BB4188" w:rsidRPr="00BB4188" w:rsidRDefault="00BB4188" w:rsidP="00BB41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B418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  <w:t>e-mail: vitrik@vitebsk.by</w:t>
                                  </w:r>
                                </w:p>
                                <w:p w:rsidR="00BB4188" w:rsidRPr="00BB4188" w:rsidRDefault="00BB4188" w:rsidP="00BB41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  <w:p w:rsidR="00BB4188" w:rsidRPr="00BB4188" w:rsidRDefault="00BB4188" w:rsidP="00BB41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  <w:p w:rsidR="00AD6C28" w:rsidRPr="00BB4188" w:rsidRDefault="00BB4188" w:rsidP="00AD6C2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B4188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</w:rPr>
                                    <w:t>VITEBSK REGIONAL                                                EXECUTIVE COMMITTEE</w:t>
                                  </w:r>
                                </w:p>
                                <w:p w:rsidR="00BB4188" w:rsidRPr="00BB4188" w:rsidRDefault="00BB4188" w:rsidP="00BB41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B418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210001, </w:t>
                                  </w:r>
                                  <w:proofErr w:type="spellStart"/>
                                  <w:r w:rsidRPr="00BB418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  <w:t>Republik</w:t>
                                  </w:r>
                                  <w:proofErr w:type="spellEnd"/>
                                  <w:r w:rsidRPr="00BB418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of Belarus,</w:t>
                                  </w:r>
                                </w:p>
                                <w:p w:rsidR="00BB4188" w:rsidRPr="00BB4188" w:rsidRDefault="00BB4188" w:rsidP="00BB41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B418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Vitebsk region, Vitebsk, </w:t>
                                  </w:r>
                                  <w:proofErr w:type="spellStart"/>
                                  <w:r w:rsidRPr="00BB418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  <w:t>Sovetskaya</w:t>
                                  </w:r>
                                  <w:proofErr w:type="spellEnd"/>
                                  <w:r w:rsidRPr="00BB418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Army, 3</w:t>
                                  </w:r>
                                </w:p>
                                <w:p w:rsidR="00BB4188" w:rsidRPr="00BB4188" w:rsidRDefault="00BB4188" w:rsidP="00BB41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BB418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Те</w:t>
                                  </w:r>
                                  <w:proofErr w:type="gramStart"/>
                                  <w:r w:rsidRPr="00BB418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  <w:t>l</w:t>
                                  </w:r>
                                  <w:r w:rsidRPr="00BB418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.(</w:t>
                                  </w:r>
                                  <w:proofErr w:type="gramEnd"/>
                                  <w:r w:rsidRPr="00BB418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+375 212) 66 44 64</w:t>
                                  </w:r>
                                </w:p>
                                <w:p w:rsidR="00BB4188" w:rsidRDefault="00BB4188" w:rsidP="00BB41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BB418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(+375212) 66 34 62</w:t>
                                  </w:r>
                                </w:p>
                                <w:p w:rsidR="00B8330D" w:rsidRPr="00BB4188" w:rsidRDefault="00B8330D" w:rsidP="00B8330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(+375212) 66 34 54</w:t>
                                  </w:r>
                                </w:p>
                                <w:p w:rsidR="00BB4188" w:rsidRPr="00BB4188" w:rsidRDefault="00BB4188" w:rsidP="00BB41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BB418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http://vitebsk.vitebsk-region.gov.by</w:t>
                                  </w:r>
                                </w:p>
                                <w:p w:rsidR="00BB4188" w:rsidRPr="00BB4188" w:rsidRDefault="00BB4188" w:rsidP="00BB41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B418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  <w:t>e-mail: vitrik@vitebsk.by</w:t>
                                  </w:r>
                                </w:p>
                                <w:p w:rsidR="00BB4188" w:rsidRPr="00BB4188" w:rsidRDefault="00BB4188" w:rsidP="00AD6C2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lang w:val="en-US"/>
                                    </w:rPr>
                                  </w:pPr>
                                </w:p>
                                <w:p w:rsidR="00BB4188" w:rsidRPr="00BB4188" w:rsidRDefault="00BB4188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-142.3pt;margin-top:-518.7pt;width:247.5pt;height:31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" filled="f" stroked="f">
                      <v:textbox>
                        <w:txbxContent>
                          <w:p w:rsidR="00AD6C28" w:rsidRPr="00BB4188" w:rsidRDefault="00AD6C28" w:rsidP="00AD6C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ВИТЕБСКИЙ РАЙОННЫЙ                        ИСПОЛНИТЕЛЬНЫЙ КОМИТЕТ</w:t>
                            </w:r>
                          </w:p>
                          <w:p w:rsidR="00BB4188" w:rsidRPr="00BB4188" w:rsidRDefault="00BB4188" w:rsidP="00BB41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210001, Республика </w:t>
                            </w:r>
                            <w:proofErr w:type="gramStart"/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Беларусь,   </w:t>
                            </w:r>
                            <w:proofErr w:type="gramEnd"/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proofErr w:type="spellStart"/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г.Витебск</w:t>
                            </w:r>
                            <w:proofErr w:type="spellEnd"/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ул.Советской</w:t>
                            </w:r>
                            <w:proofErr w:type="spellEnd"/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Армии, 3</w:t>
                            </w:r>
                          </w:p>
                          <w:p w:rsidR="00BB4188" w:rsidRPr="00BB4188" w:rsidRDefault="00BB4188" w:rsidP="00BB41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Тел.(+375 212) 66 44 64</w:t>
                            </w:r>
                          </w:p>
                          <w:p w:rsidR="00BB4188" w:rsidRDefault="00BB4188" w:rsidP="00BB41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(+375212) 66 34 62</w:t>
                            </w:r>
                            <w:r w:rsidR="00B8330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B8330D" w:rsidRPr="00BB4188" w:rsidRDefault="00B8330D" w:rsidP="00BB41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(+375212) 66 34 54</w:t>
                            </w:r>
                          </w:p>
                          <w:p w:rsidR="00BB4188" w:rsidRPr="00BB4188" w:rsidRDefault="00BB4188" w:rsidP="00BB41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http://vitebsk.vitebsk-region.gov.by</w:t>
                            </w:r>
                          </w:p>
                          <w:p w:rsidR="00BB4188" w:rsidRPr="00BB4188" w:rsidRDefault="00BB4188" w:rsidP="00BB41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e-mail: vitrik@vitebsk.by</w:t>
                            </w:r>
                          </w:p>
                          <w:p w:rsidR="00BB4188" w:rsidRPr="00BB4188" w:rsidRDefault="00BB4188" w:rsidP="00BB41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BB4188" w:rsidRPr="00BB4188" w:rsidRDefault="00BB4188" w:rsidP="00BB41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AD6C28" w:rsidRPr="00BB4188" w:rsidRDefault="00BB4188" w:rsidP="00AD6C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VITEBSK REGIONAL                                                EXECUTIVE COMMITTEE</w:t>
                            </w:r>
                          </w:p>
                          <w:p w:rsidR="00BB4188" w:rsidRPr="00BB4188" w:rsidRDefault="00BB4188" w:rsidP="00BB41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210001, </w:t>
                            </w:r>
                            <w:proofErr w:type="spellStart"/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Republik</w:t>
                            </w:r>
                            <w:proofErr w:type="spellEnd"/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of Belarus,</w:t>
                            </w:r>
                          </w:p>
                          <w:p w:rsidR="00BB4188" w:rsidRPr="00BB4188" w:rsidRDefault="00BB4188" w:rsidP="00BB41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Vitebsk region, Vitebsk, </w:t>
                            </w:r>
                            <w:proofErr w:type="spellStart"/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Sovetskaya</w:t>
                            </w:r>
                            <w:proofErr w:type="spellEnd"/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Army, 3</w:t>
                            </w:r>
                          </w:p>
                          <w:p w:rsidR="00BB4188" w:rsidRPr="00BB4188" w:rsidRDefault="00BB4188" w:rsidP="00BB41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Те</w:t>
                            </w:r>
                            <w:proofErr w:type="gramStart"/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l</w:t>
                            </w:r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.(</w:t>
                            </w:r>
                            <w:proofErr w:type="gramEnd"/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+375 212) 66 44 64</w:t>
                            </w:r>
                          </w:p>
                          <w:p w:rsidR="00BB4188" w:rsidRDefault="00BB4188" w:rsidP="00BB41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(+375212) 66 34 62</w:t>
                            </w:r>
                          </w:p>
                          <w:p w:rsidR="00B8330D" w:rsidRPr="00BB4188" w:rsidRDefault="00B8330D" w:rsidP="00B8330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(+375212) 66 34 54</w:t>
                            </w:r>
                          </w:p>
                          <w:p w:rsidR="00BB4188" w:rsidRPr="00BB4188" w:rsidRDefault="00BB4188" w:rsidP="00BB41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http://vitebsk.vitebsk-region.gov.by</w:t>
                            </w:r>
                          </w:p>
                          <w:p w:rsidR="00BB4188" w:rsidRPr="00BB4188" w:rsidRDefault="00BB4188" w:rsidP="00BB418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e-mail: vitrik@vitebsk.by</w:t>
                            </w:r>
                          </w:p>
                          <w:p w:rsidR="00BB4188" w:rsidRPr="00BB4188" w:rsidRDefault="00BB4188" w:rsidP="00AD6C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en-US"/>
                              </w:rPr>
                            </w:pPr>
                          </w:p>
                          <w:p w:rsidR="00BB4188" w:rsidRPr="00BB4188" w:rsidRDefault="00BB418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418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D03EBFA" wp14:editId="5A80A34B">
                      <wp:simplePos x="0" y="0"/>
                      <wp:positionH relativeFrom="column">
                        <wp:posOffset>-2143761</wp:posOffset>
                      </wp:positionH>
                      <wp:positionV relativeFrom="paragraph">
                        <wp:posOffset>-3139440</wp:posOffset>
                      </wp:positionV>
                      <wp:extent cx="4181475" cy="3457575"/>
                      <wp:effectExtent l="0" t="0" r="0" b="9525"/>
                      <wp:wrapNone/>
                      <wp:docPr id="20490" name="Надпись 20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81475" cy="3457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B4188" w:rsidRDefault="00BB4188" w:rsidP="00BB4188">
                                  <w:pPr>
                                    <w:pStyle w:val="aa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7030A0"/>
                                      <w:sz w:val="44"/>
                                      <w:szCs w:val="44"/>
                                      <w14:glow w14:rad="139700">
                                        <w14:schemeClr w14:val="accent3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B4188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7030A0"/>
                                      <w:sz w:val="44"/>
                                      <w:szCs w:val="44"/>
                                      <w14:glow w14:rad="139700">
                                        <w14:schemeClr w14:val="accent3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Витебский район – территория инвестиций.</w:t>
                                  </w:r>
                                </w:p>
                                <w:p w:rsidR="00B8330D" w:rsidRDefault="00B8330D" w:rsidP="00BB4188">
                                  <w:pPr>
                                    <w:pStyle w:val="aa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7030A0"/>
                                      <w:sz w:val="44"/>
                                      <w:szCs w:val="44"/>
                                      <w14:glow w14:rad="139700">
                                        <w14:schemeClr w14:val="accent3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BB4188" w:rsidRPr="00BB4188" w:rsidRDefault="00BB4188" w:rsidP="00BB4188">
                                  <w:pPr>
                                    <w:pStyle w:val="aa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7030A0"/>
                                      <w:sz w:val="44"/>
                                      <w:szCs w:val="44"/>
                                      <w14:glow w14:rad="139700">
                                        <w14:schemeClr w14:val="accent3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B4188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7030A0"/>
                                      <w:sz w:val="44"/>
                                      <w:szCs w:val="44"/>
                                      <w14:glow w14:rad="139700">
                                        <w14:schemeClr w14:val="accent3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Приглашаем к сотрудничеству!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3EBFA" id="Надпись 20490" o:spid="_x0000_s1030" type="#_x0000_t202" style="position:absolute;left:0;text-align:left;margin-left:-168.8pt;margin-top:-247.2pt;width:329.25pt;height:272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" filled="f" stroked="f">
                      <v:textbox>
                        <w:txbxContent>
                          <w:p w:rsidR="00BB4188" w:rsidRDefault="00BB4188" w:rsidP="00BB4188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44"/>
                                <w:szCs w:val="44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44"/>
                                <w:szCs w:val="44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Витебский район – территория инвестиций.</w:t>
                            </w:r>
                          </w:p>
                          <w:p w:rsidR="00B8330D" w:rsidRDefault="00B8330D" w:rsidP="00BB4188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44"/>
                                <w:szCs w:val="44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B4188" w:rsidRPr="00BB4188" w:rsidRDefault="00BB4188" w:rsidP="00BB4188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44"/>
                                <w:szCs w:val="44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4188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44"/>
                                <w:szCs w:val="44"/>
                                <w14:glow w14:rad="1397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Приглашаем к сотрудничеству!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7" w:type="dxa"/>
            <w:shd w:val="clear" w:color="auto" w:fill="auto"/>
            <w:textDirection w:val="btLr"/>
          </w:tcPr>
          <w:p w:rsidR="00CF1B6A" w:rsidRPr="00273FD8" w:rsidRDefault="00CF1B6A" w:rsidP="00CE1E3B">
            <w:pPr>
              <w:pStyle w:val="ad"/>
            </w:pPr>
          </w:p>
        </w:tc>
        <w:tc>
          <w:tcPr>
            <w:tcW w:w="5645" w:type="dxa"/>
            <w:shd w:val="clear" w:color="auto" w:fill="auto"/>
            <w:tcMar>
              <w:top w:w="288" w:type="dxa"/>
              <w:left w:w="720" w:type="dxa"/>
            </w:tcMar>
          </w:tcPr>
          <w:p w:rsidR="00CF1B6A" w:rsidRPr="00E51D55" w:rsidRDefault="00CE7E78" w:rsidP="00CE7E78">
            <w:pPr>
              <w:pStyle w:val="af"/>
              <w:ind w:left="-607"/>
              <w:jc w:val="center"/>
              <w:rPr>
                <w:color w:val="C00000"/>
                <w:sz w:val="48"/>
              </w:rPr>
            </w:pPr>
            <w:r w:rsidRPr="00E51D55">
              <w:rPr>
                <w:color w:val="C00000"/>
                <w:sz w:val="48"/>
              </w:rPr>
              <w:t>Инвестиционная привлекательность Витебского региона</w:t>
            </w:r>
          </w:p>
          <w:p w:rsidR="00CF1B6A" w:rsidRPr="00273FD8" w:rsidRDefault="00CF1B6A" w:rsidP="00CE1E3B">
            <w:pPr>
              <w:pStyle w:val="af1"/>
            </w:pPr>
          </w:p>
          <w:p w:rsidR="00CF1B6A" w:rsidRPr="00273FD8" w:rsidRDefault="0052668B" w:rsidP="00CE1E3B">
            <w:r w:rsidRPr="0052668B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-296545</wp:posOffset>
                  </wp:positionH>
                  <wp:positionV relativeFrom="paragraph">
                    <wp:posOffset>57150</wp:posOffset>
                  </wp:positionV>
                  <wp:extent cx="3371215" cy="1875790"/>
                  <wp:effectExtent l="0" t="0" r="635" b="0"/>
                  <wp:wrapNone/>
                  <wp:docPr id="3" name="Рисунок 3" descr="\\Win-e75eaa9c92k\общая рабочая\Котов\КНИГА  Витебский район\Блоки и обложки\Обложка_\ГЭС на облож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Win-e75eaa9c92k\общая рабочая\Котов\КНИГА  Витебский район\Блоки и обложки\Обложка_\ГЭС на облож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1875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2668B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-289560</wp:posOffset>
                  </wp:positionH>
                  <wp:positionV relativeFrom="paragraph">
                    <wp:posOffset>2129790</wp:posOffset>
                  </wp:positionV>
                  <wp:extent cx="3361690" cy="2519168"/>
                  <wp:effectExtent l="0" t="0" r="0" b="0"/>
                  <wp:wrapNone/>
                  <wp:docPr id="4" name="Рисунок 4" descr="\\Win-e75eaa9c92k\общая рабочая\Котов\КНИГА  Витебский район\Блоки и обложки\Обложка_\здравнево обл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Win-e75eaa9c92k\общая рабочая\Котов\КНИГА  Витебский район\Блоки и обложки\Обложка_\здравнево обл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690" cy="2519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E1E3B" w:rsidRPr="00273FD8" w:rsidRDefault="008D4685" w:rsidP="00D91EF3">
      <w:pPr>
        <w:pStyle w:val="affffd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 wp14:anchorId="5B024997" wp14:editId="01CE1DD2">
            <wp:simplePos x="0" y="0"/>
            <wp:positionH relativeFrom="column">
              <wp:posOffset>-820372</wp:posOffset>
            </wp:positionH>
            <wp:positionV relativeFrom="paragraph">
              <wp:posOffset>-348506</wp:posOffset>
            </wp:positionV>
            <wp:extent cx="10902315" cy="7529938"/>
            <wp:effectExtent l="0" t="0" r="0" b="0"/>
            <wp:wrapNone/>
            <wp:docPr id="20487" name="Рисунок 2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371.jpe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CrisscrossEtching trans="85000" pressure="1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2628" cy="7530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EB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-589442</wp:posOffset>
                </wp:positionH>
                <wp:positionV relativeFrom="paragraph">
                  <wp:posOffset>4232910</wp:posOffset>
                </wp:positionV>
                <wp:extent cx="3455035" cy="1404620"/>
                <wp:effectExtent l="0" t="0" r="0" b="317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0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3E40" w:rsidRPr="00161350" w:rsidRDefault="00813E40" w:rsidP="00AE4303">
                            <w:pPr>
                              <w:spacing w:after="0" w:line="240" w:lineRule="exact"/>
                              <w:ind w:firstLine="72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</w:pPr>
                            <w:r w:rsidRPr="0016135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t xml:space="preserve">Витебский район имеет выгодное географическое положение, расположен вокруг областного центра, расположен на путях из России в Прибалтийские государства, из Прибалтики в южные районы России, на Украину и Кавказ, в страны Центральной и Западной Европы.   По территории района проходят </w:t>
                            </w:r>
                            <w:r w:rsidR="00AE4303" w:rsidRPr="0016135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t xml:space="preserve">воздушные, </w:t>
                            </w:r>
                            <w:r w:rsidRPr="0016135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t xml:space="preserve">железные и автомобильные дороги Полоцк – Витебск – Смоленск (Россия), Невель (Россия) – Витебск – Орша, Лепель – Витебск. Граничит с </w:t>
                            </w:r>
                            <w:proofErr w:type="spellStart"/>
                            <w:r w:rsidRPr="0016135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t>Лиозненским</w:t>
                            </w:r>
                            <w:proofErr w:type="spellEnd"/>
                            <w:r w:rsidRPr="0016135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 w:rsidRPr="0016135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t>Сенненским</w:t>
                            </w:r>
                            <w:proofErr w:type="spellEnd"/>
                            <w:r w:rsidRPr="0016135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 w:rsidRPr="0016135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t>Бешенковичским</w:t>
                            </w:r>
                            <w:proofErr w:type="spellEnd"/>
                            <w:r w:rsidRPr="0016135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 w:rsidRPr="0016135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t>Шумилинским</w:t>
                            </w:r>
                            <w:proofErr w:type="spellEnd"/>
                            <w:r w:rsidRPr="0016135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t xml:space="preserve">, </w:t>
                            </w:r>
                            <w:proofErr w:type="spellStart"/>
                            <w:r w:rsidRPr="0016135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t>Городокским</w:t>
                            </w:r>
                            <w:proofErr w:type="spellEnd"/>
                            <w:r w:rsidRPr="0016135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t xml:space="preserve">, на севере - с </w:t>
                            </w:r>
                            <w:proofErr w:type="spellStart"/>
                            <w:r w:rsidRPr="0016135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t>Велижским</w:t>
                            </w:r>
                            <w:proofErr w:type="spellEnd"/>
                            <w:r w:rsidRPr="0016135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t xml:space="preserve"> и Смоленским (Россия) районами. </w:t>
                            </w:r>
                          </w:p>
                          <w:p w:rsidR="00813E40" w:rsidRPr="00161350" w:rsidRDefault="00813E40" w:rsidP="00AE4303">
                            <w:pPr>
                              <w:spacing w:after="0" w:line="240" w:lineRule="exact"/>
                              <w:ind w:firstLine="72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0"/>
                                <w:sz w:val="26"/>
                                <w:szCs w:val="26"/>
                                <w:lang w:eastAsia="ru-RU"/>
                                <w14:ligatures w14:val="none"/>
                              </w:rPr>
                            </w:pPr>
                            <w:r w:rsidRPr="0016135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eastAsia="ru-RU"/>
                                <w14:ligatures w14:val="none"/>
                              </w:rPr>
                              <w:t>В районе находятся предприятия агропромышленного комплекса, легкой,</w:t>
                            </w:r>
                            <w:r w:rsidRPr="0016135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0"/>
                                <w:sz w:val="26"/>
                                <w:szCs w:val="26"/>
                                <w:lang w:eastAsia="ru-RU"/>
                                <w14:ligatures w14:val="none"/>
                              </w:rPr>
                              <w:t xml:space="preserve"> топливной промышленности и др.</w:t>
                            </w:r>
                          </w:p>
                          <w:p w:rsidR="00912E49" w:rsidRPr="00912E49" w:rsidRDefault="00912E4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46.4pt;margin-top:333.3pt;width:272.0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" filled="f" stroked="f">
                <v:textbox style="mso-fit-shape-to-text:t">
                  <w:txbxContent>
                    <w:p w:rsidR="00813E40" w:rsidRPr="00161350" w:rsidRDefault="00813E40" w:rsidP="00AE4303">
                      <w:pPr>
                        <w:spacing w:after="0" w:line="240" w:lineRule="exact"/>
                        <w:ind w:firstLine="720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</w:pPr>
                      <w:r w:rsidRPr="0016135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  <w:t xml:space="preserve">Витебский район имеет выгодное географическое положение, расположен вокруг областного центра, расположен на путях из России в Прибалтийские государства, из Прибалтики в южные районы России, на Украину и Кавказ, в страны Центральной и Западной Европы.   По территории района проходят </w:t>
                      </w:r>
                      <w:r w:rsidR="00AE4303" w:rsidRPr="0016135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  <w:t xml:space="preserve">воздушные, </w:t>
                      </w:r>
                      <w:r w:rsidRPr="0016135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  <w:t xml:space="preserve">железные и автомобильные дороги Полоцк – Витебск – Смоленск (Россия), Невель (Россия) – Витебск – Орша, Лепель – Витебск. Граничит с </w:t>
                      </w:r>
                      <w:proofErr w:type="spellStart"/>
                      <w:r w:rsidRPr="0016135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  <w:t>Лиозненским</w:t>
                      </w:r>
                      <w:proofErr w:type="spellEnd"/>
                      <w:r w:rsidRPr="0016135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  <w:t xml:space="preserve">, </w:t>
                      </w:r>
                      <w:proofErr w:type="spellStart"/>
                      <w:r w:rsidRPr="0016135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  <w:t>Сенненским</w:t>
                      </w:r>
                      <w:proofErr w:type="spellEnd"/>
                      <w:r w:rsidRPr="0016135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  <w:t xml:space="preserve">, </w:t>
                      </w:r>
                      <w:proofErr w:type="spellStart"/>
                      <w:r w:rsidRPr="0016135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  <w:t>Бешенковичским</w:t>
                      </w:r>
                      <w:proofErr w:type="spellEnd"/>
                      <w:r w:rsidRPr="0016135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  <w:t xml:space="preserve">, </w:t>
                      </w:r>
                      <w:proofErr w:type="spellStart"/>
                      <w:r w:rsidRPr="0016135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  <w:t>Шумилинским</w:t>
                      </w:r>
                      <w:proofErr w:type="spellEnd"/>
                      <w:r w:rsidRPr="0016135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  <w:t xml:space="preserve">, </w:t>
                      </w:r>
                      <w:proofErr w:type="spellStart"/>
                      <w:r w:rsidRPr="0016135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  <w:t>Городокским</w:t>
                      </w:r>
                      <w:proofErr w:type="spellEnd"/>
                      <w:r w:rsidRPr="0016135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  <w:t xml:space="preserve">, на севере - с </w:t>
                      </w:r>
                      <w:proofErr w:type="spellStart"/>
                      <w:r w:rsidRPr="0016135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  <w:t>Велижским</w:t>
                      </w:r>
                      <w:proofErr w:type="spellEnd"/>
                      <w:r w:rsidRPr="0016135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  <w:t xml:space="preserve"> и Смоленским (Россия) районами. </w:t>
                      </w:r>
                    </w:p>
                    <w:p w:rsidR="00813E40" w:rsidRPr="00161350" w:rsidRDefault="00813E40" w:rsidP="00AE4303">
                      <w:pPr>
                        <w:spacing w:after="0" w:line="240" w:lineRule="exact"/>
                        <w:ind w:firstLine="720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0"/>
                          <w:sz w:val="26"/>
                          <w:szCs w:val="26"/>
                          <w:lang w:eastAsia="ru-RU"/>
                          <w14:ligatures w14:val="none"/>
                        </w:rPr>
                      </w:pPr>
                      <w:r w:rsidRPr="0016135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0"/>
                          <w:sz w:val="24"/>
                          <w:szCs w:val="24"/>
                          <w:lang w:eastAsia="ru-RU"/>
                          <w14:ligatures w14:val="none"/>
                        </w:rPr>
                        <w:t>В районе находятся предприятия агропромышленного комплекса, легкой,</w:t>
                      </w:r>
                      <w:r w:rsidRPr="0016135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kern w:val="0"/>
                          <w:sz w:val="26"/>
                          <w:szCs w:val="26"/>
                          <w:lang w:eastAsia="ru-RU"/>
                          <w14:ligatures w14:val="none"/>
                        </w:rPr>
                        <w:t xml:space="preserve"> топливной промышленности и др.</w:t>
                      </w:r>
                    </w:p>
                    <w:p w:rsidR="00912E49" w:rsidRPr="00912E49" w:rsidRDefault="00912E49"/>
                  </w:txbxContent>
                </v:textbox>
              </v:shape>
            </w:pict>
          </mc:Fallback>
        </mc:AlternateContent>
      </w:r>
      <w:r w:rsidR="00161350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3273765</wp:posOffset>
            </wp:positionH>
            <wp:positionV relativeFrom="paragraph">
              <wp:posOffset>-131844</wp:posOffset>
            </wp:positionV>
            <wp:extent cx="1200150" cy="798830"/>
            <wp:effectExtent l="0" t="0" r="0" b="127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1d90f2be4c1f7f3d82993c3f79e689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73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column">
                  <wp:posOffset>6242685</wp:posOffset>
                </wp:positionH>
                <wp:positionV relativeFrom="paragraph">
                  <wp:posOffset>-60960</wp:posOffset>
                </wp:positionV>
                <wp:extent cx="3600450" cy="504825"/>
                <wp:effectExtent l="0" t="0" r="0" b="0"/>
                <wp:wrapNone/>
                <wp:docPr id="204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736" w:rsidRPr="008D4685" w:rsidRDefault="009A0736" w:rsidP="009A07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</w:pPr>
                            <w:r w:rsidRPr="008D468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</w:rPr>
                              <w:t>НЕИСПОЛЬЗУЕМОЕ ИМУЩЕСТВО ДЛЯ РАЗВИТИЯ БИЗНЕСА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1.55pt;margin-top:-4.8pt;width:283.5pt;height:39.7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" filled="f" stroked="f">
                <v:textbox>
                  <w:txbxContent>
                    <w:p w:rsidR="009A0736" w:rsidRPr="008D4685" w:rsidRDefault="009A0736" w:rsidP="009A07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</w:pPr>
                      <w:r w:rsidRPr="008D4685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</w:rPr>
                        <w:t>НЕИСПОЛЬЗУЕМОЕ ИМУЩЕСТВО ДЛЯ РАЗВИТИЯ БИЗНЕСА</w:t>
                      </w:r>
                    </w:p>
                  </w:txbxContent>
                </v:textbox>
              </v:shape>
            </w:pict>
          </mc:Fallback>
        </mc:AlternateContent>
      </w:r>
      <w:r w:rsidR="009A07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AB128AB" wp14:editId="0971F85F">
                <wp:simplePos x="0" y="0"/>
                <wp:positionH relativeFrom="column">
                  <wp:posOffset>4471035</wp:posOffset>
                </wp:positionH>
                <wp:positionV relativeFrom="paragraph">
                  <wp:posOffset>-365760</wp:posOffset>
                </wp:positionV>
                <wp:extent cx="15878175" cy="4381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817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E4303" w:rsidRPr="009A0736" w:rsidRDefault="009A0736" w:rsidP="00AE4303">
                            <w:pPr>
                              <w:pStyle w:val="affffd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8AC867" w:themeColor="accent3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A073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8AC867" w:themeColor="accent3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Инвестиционные предложения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128AB" id="Надпись 6" o:spid="_x0000_s1033" type="#_x0000_t202" style="position:absolute;margin-left:352.05pt;margin-top:-28.8pt;width:1250.25pt;height:34.5pt;z-index:2517176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" filled="f" stroked="f">
                <v:textbox>
                  <w:txbxContent>
                    <w:p w:rsidR="00AE4303" w:rsidRPr="009A0736" w:rsidRDefault="009A0736" w:rsidP="00AE4303">
                      <w:pPr>
                        <w:pStyle w:val="affffd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8AC867" w:themeColor="accent3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A0736">
                        <w:rPr>
                          <w:rFonts w:ascii="Times New Roman" w:hAnsi="Times New Roman" w:cs="Times New Roman"/>
                          <w:b/>
                          <w:noProof/>
                          <w:color w:val="8AC867" w:themeColor="accent3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Инвестиционные предложения</w:t>
                      </w:r>
                    </w:p>
                  </w:txbxContent>
                </v:textbox>
              </v:shape>
            </w:pict>
          </mc:Fallback>
        </mc:AlternateContent>
      </w:r>
      <w:r w:rsidR="00813E40" w:rsidRPr="0052668B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E60F2FB" wp14:editId="100893C2">
            <wp:simplePos x="0" y="0"/>
            <wp:positionH relativeFrom="column">
              <wp:posOffset>-607695</wp:posOffset>
            </wp:positionH>
            <wp:positionV relativeFrom="paragraph">
              <wp:posOffset>654685</wp:posOffset>
            </wp:positionV>
            <wp:extent cx="3409950" cy="3752215"/>
            <wp:effectExtent l="0" t="0" r="0" b="635"/>
            <wp:wrapNone/>
            <wp:docPr id="13" name="Рисунок 12" descr="территор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территория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7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227"/>
        <w:gridCol w:w="4579"/>
      </w:tblGrid>
      <w:tr w:rsidR="0037743C" w:rsidRPr="00273FD8" w:rsidTr="000E2C45">
        <w:trPr>
          <w:trHeight w:hRule="exact" w:val="993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37743C" w:rsidRPr="00D43441" w:rsidRDefault="00912E49" w:rsidP="00912E49">
            <w:pPr>
              <w:jc w:val="right"/>
              <w:rPr>
                <w:b/>
                <w:color w:val="FF0000"/>
                <w:sz w:val="28"/>
              </w:rPr>
            </w:pPr>
            <w:r w:rsidRPr="00D43441">
              <w:rPr>
                <w:noProof/>
                <w:color w:val="FF0000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-490161</wp:posOffset>
                  </wp:positionH>
                  <wp:positionV relativeFrom="paragraph">
                    <wp:posOffset>-120635</wp:posOffset>
                  </wp:positionV>
                  <wp:extent cx="742950" cy="887730"/>
                  <wp:effectExtent l="0" t="0" r="0" b="7620"/>
                  <wp:wrapNone/>
                  <wp:docPr id="12" name="Рисунок 11" descr="для титульного флг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для титульного флга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43441">
              <w:rPr>
                <w:b/>
                <w:color w:val="FF0000"/>
                <w:sz w:val="28"/>
              </w:rPr>
              <w:t>ВИТЕБСКИЙ РАЙОН</w:t>
            </w:r>
          </w:p>
          <w:p w:rsidR="00912E49" w:rsidRPr="00D43441" w:rsidRDefault="00912E49" w:rsidP="00912E49">
            <w:pPr>
              <w:ind w:firstLine="993"/>
              <w:rPr>
                <w:b/>
                <w:color w:val="FF0000"/>
                <w:sz w:val="28"/>
                <w:lang w:val="en-US"/>
              </w:rPr>
            </w:pPr>
            <w:r w:rsidRPr="00D43441">
              <w:rPr>
                <w:b/>
                <w:color w:val="FF0000"/>
                <w:sz w:val="28"/>
                <w:lang w:val="en-US"/>
              </w:rPr>
              <w:t>VITEBSK REGION</w:t>
            </w:r>
          </w:p>
          <w:p w:rsidR="00912E49" w:rsidRPr="00912E49" w:rsidRDefault="00912E49" w:rsidP="00912E49"/>
          <w:p w:rsidR="0037743C" w:rsidRPr="00273FD8" w:rsidRDefault="00724FCB" w:rsidP="00912E49">
            <w:pPr>
              <w:ind w:hanging="709"/>
            </w:pPr>
            <w:r w:rsidRPr="000A048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8BC4647" wp14:editId="47EE14FD">
                      <wp:simplePos x="0" y="0"/>
                      <wp:positionH relativeFrom="column">
                        <wp:posOffset>803910</wp:posOffset>
                      </wp:positionH>
                      <wp:positionV relativeFrom="paragraph">
                        <wp:posOffset>1525270</wp:posOffset>
                      </wp:positionV>
                      <wp:extent cx="354965" cy="323850"/>
                      <wp:effectExtent l="57150" t="38100" r="45085" b="76200"/>
                      <wp:wrapNone/>
                      <wp:docPr id="7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965" cy="32385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5">
                                      <a:satMod val="103000"/>
                                      <a:lumMod val="102000"/>
                                      <a:tint val="94000"/>
                                      <a:alpha val="10000"/>
                                    </a:schemeClr>
                                  </a:gs>
                                  <a:gs pos="50000">
                                    <a:schemeClr val="accent5">
                                      <a:satMod val="110000"/>
                                      <a:lumMod val="100000"/>
                                      <a:shade val="100000"/>
                                    </a:schemeClr>
                                  </a:gs>
                                  <a:gs pos="100000">
                                    <a:schemeClr val="accent5">
                                      <a:lumMod val="99000"/>
                                      <a:satMod val="120000"/>
                                      <a:shade val="78000"/>
                                    </a:schemeClr>
                                  </a:gs>
                                </a:gsLst>
                              </a:gradFill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A0488" w:rsidRPr="0046070D" w:rsidRDefault="000A0488" w:rsidP="000A0488">
                                  <w:pPr>
                                    <w:pStyle w:val="affffe"/>
                                    <w:spacing w:after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6070D">
                                    <w:rPr>
                                      <w:rFonts w:asciiTheme="minorHAnsi" w:hAnsi="Verdana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BC4647" id="Овал 4" o:spid="_x0000_s1034" style="position:absolute;margin-left:63.3pt;margin-top:120.1pt;width:27.9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" fillcolor="#9684b7 [3032]" stroked="f">
                      <v:fill color2="#8d79b1 [3176]" o:opacity2="6553f" rotate="t" colors="0 #9c8bbb;.5 #8f79b6;1 #7e68a4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0A0488" w:rsidRPr="0046070D" w:rsidRDefault="000A0488" w:rsidP="000A0488">
                            <w:pPr>
                              <w:pStyle w:val="affffe"/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6070D">
                              <w:rPr>
                                <w:rFonts w:asciiTheme="minorHAnsi" w:hAnsi="Verdana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A048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41A50A8" wp14:editId="13A80D72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1620520</wp:posOffset>
                      </wp:positionV>
                      <wp:extent cx="361950" cy="304800"/>
                      <wp:effectExtent l="57150" t="38100" r="38100" b="76200"/>
                      <wp:wrapNone/>
                      <wp:docPr id="8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048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5">
                                      <a:satMod val="103000"/>
                                      <a:lumMod val="102000"/>
                                      <a:tint val="94000"/>
                                      <a:alpha val="0"/>
                                    </a:schemeClr>
                                  </a:gs>
                                  <a:gs pos="50000">
                                    <a:schemeClr val="accent5">
                                      <a:satMod val="110000"/>
                                      <a:lumMod val="100000"/>
                                      <a:shade val="100000"/>
                                    </a:schemeClr>
                                  </a:gs>
                                  <a:gs pos="100000">
                                    <a:schemeClr val="accent5">
                                      <a:lumMod val="99000"/>
                                      <a:satMod val="120000"/>
                                      <a:shade val="78000"/>
                                    </a:schemeClr>
                                  </a:gs>
                                </a:gsLst>
                              </a:gradFill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A0488" w:rsidRPr="0046070D" w:rsidRDefault="000A0488" w:rsidP="000A0488">
                                  <w:pPr>
                                    <w:pStyle w:val="affffe"/>
                                    <w:spacing w:after="0"/>
                                    <w:jc w:val="center"/>
                                    <w:rPr>
                                      <w:color w:val="FFFFFF" w:themeColor="light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lt1">
                                            <w14:alpha w14:val="12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46070D">
                                    <w:rPr>
                                      <w:rFonts w:asciiTheme="minorHAnsi" w:hAnsi="Verdana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lt1">
                                            <w14:alpha w14:val="12000"/>
                                          </w14:schemeClr>
                                        </w14:solidFill>
                                      </w14:textFill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1A50A8" id="Овал 6" o:spid="_x0000_s1035" style="position:absolute;margin-left:85.05pt;margin-top:127.6pt;width:28.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" fillcolor="#9684b7 [3032]" stroked="f">
                      <v:fill color2="#8d79b1 [3176]" o:opacity2="0" rotate="t" colors="0 #9c8bbb;.5 #8f79b6;1 #7e68a4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0A0488" w:rsidRPr="0046070D" w:rsidRDefault="000A0488" w:rsidP="000A0488">
                            <w:pPr>
                              <w:pStyle w:val="affffe"/>
                              <w:spacing w:after="0"/>
                              <w:jc w:val="center"/>
                              <w:rPr>
                                <w:color w:val="FFFFFF" w:themeColor="light1"/>
                                <w:sz w:val="18"/>
                                <w:szCs w:val="18"/>
                                <w14:textFill>
                                  <w14:solidFill>
                                    <w14:schemeClr w14:val="lt1">
                                      <w14:alpha w14:val="12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6070D">
                              <w:rPr>
                                <w:rFonts w:asciiTheme="minorHAnsi" w:hAnsi="Verdana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lt1">
                                      <w14:alpha w14:val="12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6070D" w:rsidRPr="000A048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F6B1DA3" wp14:editId="31189898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1801495</wp:posOffset>
                      </wp:positionV>
                      <wp:extent cx="304800" cy="314325"/>
                      <wp:effectExtent l="57150" t="38100" r="38100" b="85725"/>
                      <wp:wrapNone/>
                      <wp:docPr id="9" name="Ова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14325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5">
                                      <a:satMod val="103000"/>
                                      <a:lumMod val="102000"/>
                                      <a:tint val="94000"/>
                                      <a:alpha val="10000"/>
                                    </a:schemeClr>
                                  </a:gs>
                                  <a:gs pos="50000">
                                    <a:schemeClr val="accent5">
                                      <a:satMod val="110000"/>
                                      <a:lumMod val="100000"/>
                                      <a:shade val="100000"/>
                                    </a:schemeClr>
                                  </a:gs>
                                  <a:gs pos="100000">
                                    <a:schemeClr val="accent5">
                                      <a:lumMod val="99000"/>
                                      <a:satMod val="120000"/>
                                      <a:shade val="78000"/>
                                    </a:schemeClr>
                                  </a:gs>
                                </a:gsLst>
                              </a:gradFill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A0488" w:rsidRPr="0046070D" w:rsidRDefault="000A0488" w:rsidP="000A0488">
                                  <w:pPr>
                                    <w:pStyle w:val="affffe"/>
                                    <w:spacing w:after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6070D">
                                    <w:rPr>
                                      <w:rFonts w:asciiTheme="minorHAnsi" w:hAnsi="Verdana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6B1DA3" id="Овал 7" o:spid="_x0000_s1036" style="position:absolute;margin-left:43.8pt;margin-top:141.85pt;width:24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" fillcolor="#9684b7 [3032]" stroked="f">
                      <v:fill color2="#8d79b1 [3176]" o:opacity2="6553f" rotate="t" colors="0 #9c8bbb;.5 #8f79b6;1 #7e68a4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0A0488" w:rsidRPr="0046070D" w:rsidRDefault="000A0488" w:rsidP="000A0488">
                            <w:pPr>
                              <w:pStyle w:val="affffe"/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6070D">
                              <w:rPr>
                                <w:rFonts w:asciiTheme="minorHAnsi" w:hAnsi="Verdana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6070D" w:rsidRPr="000A048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B6F0D58" wp14:editId="17A2D251">
                      <wp:simplePos x="0" y="0"/>
                      <wp:positionH relativeFrom="column">
                        <wp:posOffset>1142586</wp:posOffset>
                      </wp:positionH>
                      <wp:positionV relativeFrom="paragraph">
                        <wp:posOffset>2096382</wp:posOffset>
                      </wp:positionV>
                      <wp:extent cx="314455" cy="306179"/>
                      <wp:effectExtent l="57150" t="38100" r="47625" b="74930"/>
                      <wp:wrapNone/>
                      <wp:docPr id="10" name="Ова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455" cy="306179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5">
                                      <a:satMod val="103000"/>
                                      <a:lumMod val="102000"/>
                                      <a:tint val="94000"/>
                                      <a:alpha val="10000"/>
                                    </a:schemeClr>
                                  </a:gs>
                                  <a:gs pos="50000">
                                    <a:schemeClr val="accent5">
                                      <a:satMod val="110000"/>
                                      <a:lumMod val="100000"/>
                                      <a:shade val="100000"/>
                                    </a:schemeClr>
                                  </a:gs>
                                  <a:gs pos="100000">
                                    <a:schemeClr val="accent5">
                                      <a:lumMod val="99000"/>
                                      <a:satMod val="120000"/>
                                      <a:shade val="78000"/>
                                    </a:schemeClr>
                                  </a:gs>
                                </a:gsLst>
                              </a:gradFill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A0488" w:rsidRPr="0046070D" w:rsidRDefault="000A0488" w:rsidP="000A0488">
                                  <w:pPr>
                                    <w:pStyle w:val="affffe"/>
                                    <w:spacing w:after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46070D">
                                    <w:rPr>
                                      <w:rFonts w:asciiTheme="minorHAnsi" w:hAnsi="Verdana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6F0D58" id="Овал 9" o:spid="_x0000_s1037" style="position:absolute;margin-left:89.95pt;margin-top:165.05pt;width:24.75pt;height:24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" fillcolor="#9684b7 [3032]" stroked="f">
                      <v:fill color2="#8d79b1 [3176]" o:opacity2="6553f" rotate="t" colors="0 #9c8bbb;.5 #8f79b6;1 #7e68a4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0A0488" w:rsidRPr="0046070D" w:rsidRDefault="000A0488" w:rsidP="000A0488">
                            <w:pPr>
                              <w:pStyle w:val="affffe"/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6070D">
                              <w:rPr>
                                <w:rFonts w:asciiTheme="minorHAnsi" w:hAnsi="Verdana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37743C" w:rsidRPr="00273FD8" w:rsidRDefault="004805A1" w:rsidP="0037743C">
            <w:r w:rsidRPr="00724FCB"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5F867BE9" wp14:editId="454C8EFB">
                      <wp:simplePos x="0" y="0"/>
                      <wp:positionH relativeFrom="column">
                        <wp:posOffset>-52518</wp:posOffset>
                      </wp:positionH>
                      <wp:positionV relativeFrom="paragraph">
                        <wp:posOffset>5696846</wp:posOffset>
                      </wp:positionV>
                      <wp:extent cx="3019425" cy="1209675"/>
                      <wp:effectExtent l="0" t="0" r="0" b="0"/>
                      <wp:wrapNone/>
                      <wp:docPr id="2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9425" cy="1209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4FCB" w:rsidRPr="00161350" w:rsidRDefault="00724FCB" w:rsidP="00724FCB">
                                  <w:pPr>
                                    <w:spacing w:line="280" w:lineRule="exact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Земельный </w:t>
                                  </w:r>
                                  <w:proofErr w:type="gramStart"/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участок</w:t>
                                  </w:r>
                                  <w:r w:rsidR="00B8330D"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(</w:t>
                                  </w:r>
                                  <w:proofErr w:type="gramEnd"/>
                                  <w:r w:rsidR="00B8330D"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1,4 га), 4 км от </w:t>
                                  </w:r>
                                  <w:proofErr w:type="spellStart"/>
                                  <w:r w:rsidR="00B8330D"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г.Витебска</w:t>
                                  </w:r>
                                  <w:proofErr w:type="spellEnd"/>
                                  <w:r w:rsidR="00B8330D"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, 537 м от дороги М-8/Е-95</w:t>
                                  </w:r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для строительства объекта придорожного сервиса, расположенный вблизи </w:t>
                                  </w:r>
                                  <w:proofErr w:type="spellStart"/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Ворорновского</w:t>
                                  </w:r>
                                  <w:proofErr w:type="spellEnd"/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кольца Вороновского с/с, Витебского района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67BE9" id="_x0000_s1038" type="#_x0000_t202" style="position:absolute;margin-left:-4.15pt;margin-top:448.55pt;width:237.75pt;height:9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" filled="f" stroked="f">
                      <v:textbox>
                        <w:txbxContent>
                          <w:p w:rsidR="00724FCB" w:rsidRPr="00161350" w:rsidRDefault="00724FCB" w:rsidP="00724FCB">
                            <w:pPr>
                              <w:spacing w:line="280" w:lineRule="exact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Земельный </w:t>
                            </w:r>
                            <w:proofErr w:type="gramStart"/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участок</w:t>
                            </w:r>
                            <w:r w:rsidR="00B8330D"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(</w:t>
                            </w:r>
                            <w:proofErr w:type="gramEnd"/>
                            <w:r w:rsidR="00B8330D"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1,4 га), 4 км от </w:t>
                            </w:r>
                            <w:proofErr w:type="spellStart"/>
                            <w:r w:rsidR="00B8330D"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г.Витебска</w:t>
                            </w:r>
                            <w:proofErr w:type="spellEnd"/>
                            <w:r w:rsidR="00B8330D"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, 537 м от дороги М-8/Е-95</w:t>
                            </w:r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для строительства объекта придорожного сервиса, расположенный вблизи </w:t>
                            </w:r>
                            <w:proofErr w:type="spellStart"/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Ворорновского</w:t>
                            </w:r>
                            <w:proofErr w:type="spellEnd"/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кольца Вороновского с/с, Витебского района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24FC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4A1B8A0" wp14:editId="7B34C968">
                      <wp:simplePos x="0" y="0"/>
                      <wp:positionH relativeFrom="column">
                        <wp:posOffset>-155127</wp:posOffset>
                      </wp:positionH>
                      <wp:positionV relativeFrom="paragraph">
                        <wp:posOffset>5295116</wp:posOffset>
                      </wp:positionV>
                      <wp:extent cx="485775" cy="457200"/>
                      <wp:effectExtent l="57150" t="38100" r="66675" b="76200"/>
                      <wp:wrapNone/>
                      <wp:docPr id="23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572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5">
                                      <a:satMod val="103000"/>
                                      <a:lumMod val="102000"/>
                                      <a:tint val="94000"/>
                                      <a:alpha val="0"/>
                                    </a:schemeClr>
                                  </a:gs>
                                  <a:gs pos="50000">
                                    <a:schemeClr val="accent5">
                                      <a:satMod val="110000"/>
                                      <a:lumMod val="100000"/>
                                      <a:shade val="100000"/>
                                    </a:schemeClr>
                                  </a:gs>
                                  <a:gs pos="100000">
                                    <a:schemeClr val="accent5">
                                      <a:lumMod val="99000"/>
                                      <a:satMod val="120000"/>
                                      <a:shade val="78000"/>
                                    </a:schemeClr>
                                  </a:gs>
                                </a:gsLst>
                              </a:gradFill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24FCB" w:rsidRPr="0046070D" w:rsidRDefault="00724FCB" w:rsidP="00724FCB">
                                  <w:pPr>
                                    <w:pStyle w:val="affffe"/>
                                    <w:spacing w:after="0"/>
                                    <w:jc w:val="center"/>
                                    <w:rPr>
                                      <w:color w:val="FFFFFF" w:themeColor="light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lt1">
                                            <w14:alpha w14:val="12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Theme="minorHAnsi" w:hAnsi="Verdana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lt1">
                                            <w14:alpha w14:val="12000"/>
                                          </w14:schemeClr>
                                        </w14:solidFill>
                                      </w14:textFill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A1B8A0" id="_x0000_s1039" style="position:absolute;margin-left:-12.2pt;margin-top:416.95pt;width:38.25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" fillcolor="#9684b7 [3032]" stroked="f">
                      <v:fill color2="#8d79b1 [3176]" o:opacity2="0" rotate="t" colors="0 #9c8bbb;.5 #8f79b6;1 #7e68a4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724FCB" w:rsidRPr="0046070D" w:rsidRDefault="00724FCB" w:rsidP="00724FCB">
                            <w:pPr>
                              <w:pStyle w:val="affffe"/>
                              <w:spacing w:after="0"/>
                              <w:jc w:val="center"/>
                              <w:rPr>
                                <w:color w:val="FFFFFF" w:themeColor="light1"/>
                                <w:sz w:val="18"/>
                                <w:szCs w:val="18"/>
                                <w14:textFill>
                                  <w14:solidFill>
                                    <w14:schemeClr w14:val="lt1">
                                      <w14:alpha w14:val="12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inorHAnsi" w:hAnsi="Verdana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lt1">
                                      <w14:alpha w14:val="12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margin">
                    <wp:posOffset>145901</wp:posOffset>
                  </wp:positionH>
                  <wp:positionV relativeFrom="paragraph">
                    <wp:posOffset>4727463</wp:posOffset>
                  </wp:positionV>
                  <wp:extent cx="2714625" cy="952500"/>
                  <wp:effectExtent l="0" t="0" r="9525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960_0_3_roadhous_0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24FC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2489316" wp14:editId="053F6E44">
                      <wp:simplePos x="0" y="0"/>
                      <wp:positionH relativeFrom="column">
                        <wp:posOffset>-92785</wp:posOffset>
                      </wp:positionH>
                      <wp:positionV relativeFrom="paragraph">
                        <wp:posOffset>3269503</wp:posOffset>
                      </wp:positionV>
                      <wp:extent cx="485775" cy="457200"/>
                      <wp:effectExtent l="57150" t="38100" r="66675" b="76200"/>
                      <wp:wrapNone/>
                      <wp:docPr id="21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572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5">
                                      <a:satMod val="103000"/>
                                      <a:lumMod val="102000"/>
                                      <a:tint val="94000"/>
                                      <a:alpha val="0"/>
                                    </a:schemeClr>
                                  </a:gs>
                                  <a:gs pos="50000">
                                    <a:schemeClr val="accent5">
                                      <a:satMod val="110000"/>
                                      <a:lumMod val="100000"/>
                                      <a:shade val="100000"/>
                                    </a:schemeClr>
                                  </a:gs>
                                  <a:gs pos="100000">
                                    <a:schemeClr val="accent5">
                                      <a:lumMod val="99000"/>
                                      <a:satMod val="120000"/>
                                      <a:shade val="78000"/>
                                    </a:schemeClr>
                                  </a:gs>
                                </a:gsLst>
                              </a:gradFill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24FCB" w:rsidRPr="0046070D" w:rsidRDefault="00724FCB" w:rsidP="00724FCB">
                                  <w:pPr>
                                    <w:pStyle w:val="affffe"/>
                                    <w:spacing w:after="0"/>
                                    <w:jc w:val="center"/>
                                    <w:rPr>
                                      <w:color w:val="FFFFFF" w:themeColor="light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lt1">
                                            <w14:alpha w14:val="12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Theme="minorHAnsi" w:hAnsi="Verdana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lt1">
                                            <w14:alpha w14:val="12000"/>
                                          </w14:schemeClr>
                                        </w14:solidFill>
                                      </w14:textFill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489316" id="_x0000_s1040" style="position:absolute;margin-left:-7.3pt;margin-top:257.45pt;width:38.25pt;height:3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" fillcolor="#9684b7 [3032]" stroked="f">
                      <v:fill color2="#8d79b1 [3176]" o:opacity2="0" rotate="t" colors="0 #9c8bbb;.5 #8f79b6;1 #7e68a4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724FCB" w:rsidRPr="0046070D" w:rsidRDefault="00724FCB" w:rsidP="00724FCB">
                            <w:pPr>
                              <w:pStyle w:val="affffe"/>
                              <w:spacing w:after="0"/>
                              <w:jc w:val="center"/>
                              <w:rPr>
                                <w:color w:val="FFFFFF" w:themeColor="light1"/>
                                <w:sz w:val="18"/>
                                <w:szCs w:val="18"/>
                                <w14:textFill>
                                  <w14:solidFill>
                                    <w14:schemeClr w14:val="lt1">
                                      <w14:alpha w14:val="12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inorHAnsi" w:hAnsi="Verdana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lt1">
                                      <w14:alpha w14:val="12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2530475</wp:posOffset>
                  </wp:positionV>
                  <wp:extent cx="2016125" cy="1133475"/>
                  <wp:effectExtent l="0" t="0" r="3175" b="9525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vor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24FCB"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5B659DB8" wp14:editId="6460911B">
                      <wp:simplePos x="0" y="0"/>
                      <wp:positionH relativeFrom="column">
                        <wp:posOffset>145303</wp:posOffset>
                      </wp:positionH>
                      <wp:positionV relativeFrom="paragraph">
                        <wp:posOffset>3610124</wp:posOffset>
                      </wp:positionV>
                      <wp:extent cx="2828925" cy="1171575"/>
                      <wp:effectExtent l="0" t="0" r="0" b="0"/>
                      <wp:wrapNone/>
                      <wp:docPr id="2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8925" cy="1171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24FCB" w:rsidRPr="00161350" w:rsidRDefault="00724FCB" w:rsidP="00724FCB">
                                  <w:pPr>
                                    <w:spacing w:line="280" w:lineRule="exact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  <w:color w:val="auto"/>
                                      <w:sz w:val="26"/>
                                      <w:szCs w:val="26"/>
                                    </w:rPr>
                                  </w:pPr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auto"/>
                                      <w:sz w:val="26"/>
                                      <w:szCs w:val="26"/>
                                    </w:rPr>
                                    <w:t>Земельный участок</w:t>
                                  </w:r>
                                  <w:r w:rsidR="00B8330D"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auto"/>
                                      <w:sz w:val="26"/>
                                      <w:szCs w:val="26"/>
                                    </w:rPr>
                                    <w:t xml:space="preserve"> (8,67 га), 1 км от областного центра, примыкает к дороге Р-112</w:t>
                                  </w:r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auto"/>
                                      <w:sz w:val="26"/>
                                      <w:szCs w:val="26"/>
                                    </w:rPr>
                                    <w:t xml:space="preserve"> для размещения торгового центра и зоны отдыха, многочисленных парковочных мест, расположенный в </w:t>
                                  </w:r>
                                  <w:proofErr w:type="spellStart"/>
                                  <w:proofErr w:type="gramStart"/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auto"/>
                                      <w:sz w:val="26"/>
                                      <w:szCs w:val="26"/>
                                    </w:rPr>
                                    <w:t>д.Андроновичи,Туловского</w:t>
                                  </w:r>
                                  <w:proofErr w:type="spellEnd"/>
                                  <w:proofErr w:type="gramEnd"/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auto"/>
                                      <w:sz w:val="26"/>
                                      <w:szCs w:val="26"/>
                                    </w:rPr>
                                    <w:t xml:space="preserve"> с/с Витебского района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59DB8" id="_x0000_s1041" type="#_x0000_t202" style="position:absolute;margin-left:11.45pt;margin-top:284.25pt;width:222.75pt;height:92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" filled="f" stroked="f">
                      <v:textbox>
                        <w:txbxContent>
                          <w:p w:rsidR="00724FCB" w:rsidRPr="00161350" w:rsidRDefault="00724FCB" w:rsidP="00724FCB">
                            <w:pPr>
                              <w:spacing w:line="280" w:lineRule="exact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6"/>
                                <w:szCs w:val="26"/>
                              </w:rPr>
                              <w:t>Земельный участок</w:t>
                            </w:r>
                            <w:r w:rsidR="00B8330D" w:rsidRPr="00161350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6"/>
                                <w:szCs w:val="26"/>
                              </w:rPr>
                              <w:t xml:space="preserve"> (8,67 га), 1 км от областного центра, примыкает к дороге Р-112</w:t>
                            </w:r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6"/>
                                <w:szCs w:val="26"/>
                              </w:rPr>
                              <w:t xml:space="preserve"> для размещения торгового центра и зоны отдыха, многочисленных парковочных мест, расположенный в </w:t>
                            </w:r>
                            <w:proofErr w:type="spellStart"/>
                            <w:proofErr w:type="gramStart"/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6"/>
                                <w:szCs w:val="26"/>
                              </w:rPr>
                              <w:t>д.Андроновичи,Туловского</w:t>
                            </w:r>
                            <w:proofErr w:type="spellEnd"/>
                            <w:proofErr w:type="gramEnd"/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auto"/>
                                <w:sz w:val="26"/>
                                <w:szCs w:val="26"/>
                              </w:rPr>
                              <w:t xml:space="preserve"> с/с Витебского района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23776" behindDoc="0" locked="0" layoutInCell="1" allowOverlap="1" wp14:anchorId="13D55ED3" wp14:editId="7BA38E9A">
                      <wp:simplePos x="0" y="0"/>
                      <wp:positionH relativeFrom="column">
                        <wp:posOffset>160281</wp:posOffset>
                      </wp:positionH>
                      <wp:positionV relativeFrom="paragraph">
                        <wp:posOffset>1416461</wp:posOffset>
                      </wp:positionV>
                      <wp:extent cx="2828925" cy="1495425"/>
                      <wp:effectExtent l="0" t="0" r="0" b="0"/>
                      <wp:wrapNone/>
                      <wp:docPr id="2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8925" cy="1495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330D" w:rsidRPr="00161350" w:rsidRDefault="004D1306" w:rsidP="004D1306">
                                  <w:pPr>
                                    <w:spacing w:after="0" w:line="220" w:lineRule="exact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32"/>
                                      <w:szCs w:val="26"/>
                                    </w:rPr>
                                    <w:t xml:space="preserve">                      </w:t>
                                  </w:r>
                                  <w:r w:rsid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32"/>
                                      <w:szCs w:val="26"/>
                                    </w:rPr>
                                    <w:t xml:space="preserve">  </w:t>
                                  </w:r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32"/>
                                      <w:szCs w:val="26"/>
                                    </w:rPr>
                                    <w:t xml:space="preserve"> </w:t>
                                  </w:r>
                                  <w:r w:rsidR="00724FCB"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Земельный</w:t>
                                  </w:r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="00724FCB"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участок</w:t>
                                  </w:r>
                                  <w:r w:rsidR="00B8330D"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       </w:t>
                                  </w:r>
                                </w:p>
                                <w:p w:rsidR="00724FCB" w:rsidRPr="00161350" w:rsidRDefault="00B8330D" w:rsidP="004D1306">
                                  <w:pPr>
                                    <w:spacing w:after="0" w:line="220" w:lineRule="exact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                         </w:t>
                                  </w:r>
                                  <w:r w:rsid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    </w:t>
                                  </w:r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(3-4,5 га), 3,7 км от г.</w:t>
                                  </w:r>
                                  <w:r w:rsid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Витебска, примыкает к дороге Р-112,</w:t>
                                  </w:r>
                                  <w:r w:rsidR="004D1306"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для </w:t>
                                  </w:r>
                                  <w:r w:rsidR="00724FCB"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организации </w:t>
                                  </w:r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                           п</w:t>
                                  </w:r>
                                  <w:r w:rsidR="00724FCB"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ромышленного производства, расположенного </w:t>
                                  </w:r>
                                  <w:proofErr w:type="spellStart"/>
                                  <w:r w:rsidR="00724FCB"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п.Витьба</w:t>
                                  </w:r>
                                  <w:proofErr w:type="spellEnd"/>
                                  <w:r w:rsidR="00724FCB"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="00724FCB"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Бабиничского</w:t>
                                  </w:r>
                                  <w:proofErr w:type="spellEnd"/>
                                  <w:r w:rsidR="00724FCB"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с/с Витебского района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55ED3" id="_x0000_s1042" type="#_x0000_t202" style="position:absolute;margin-left:12.6pt;margin-top:111.55pt;width:222.75pt;height:117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" filled="f" stroked="f">
                      <v:textbox>
                        <w:txbxContent>
                          <w:p w:rsidR="00B8330D" w:rsidRPr="00161350" w:rsidRDefault="004D1306" w:rsidP="004D1306">
                            <w:pPr>
                              <w:spacing w:after="0" w:line="220" w:lineRule="exact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  <w:szCs w:val="26"/>
                              </w:rPr>
                              <w:t xml:space="preserve">                      </w:t>
                            </w:r>
                            <w:r w:rsid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  <w:szCs w:val="26"/>
                              </w:rPr>
                              <w:t xml:space="preserve">  </w:t>
                            </w:r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  <w:szCs w:val="26"/>
                              </w:rPr>
                              <w:t xml:space="preserve"> </w:t>
                            </w:r>
                            <w:r w:rsidR="00724FCB"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Земельный</w:t>
                            </w:r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24FCB"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участок</w:t>
                            </w:r>
                            <w:r w:rsidR="00B8330D"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</w:t>
                            </w:r>
                          </w:p>
                          <w:p w:rsidR="00724FCB" w:rsidRPr="00161350" w:rsidRDefault="00B8330D" w:rsidP="004D1306">
                            <w:pPr>
                              <w:spacing w:after="0" w:line="220" w:lineRule="exact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                  </w:t>
                            </w:r>
                            <w:r w:rsid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(3-4,5 га), 3,7 км от г.</w:t>
                            </w:r>
                            <w:r w:rsid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Витебска, примыкает к дороге Р-112,</w:t>
                            </w:r>
                            <w:r w:rsidR="004D1306"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для </w:t>
                            </w:r>
                            <w:r w:rsidR="00724FCB"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организации </w:t>
                            </w:r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                    п</w:t>
                            </w:r>
                            <w:r w:rsidR="00724FCB"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ромышленного производства, расположенного </w:t>
                            </w:r>
                            <w:proofErr w:type="spellStart"/>
                            <w:r w:rsidR="00724FCB"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п.Витьба</w:t>
                            </w:r>
                            <w:proofErr w:type="spellEnd"/>
                            <w:r w:rsidR="00724FCB"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724FCB"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Бабиничского</w:t>
                            </w:r>
                            <w:proofErr w:type="spellEnd"/>
                            <w:r w:rsidR="00724FCB"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с/с Витебского района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048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56777BE" wp14:editId="0D697EA8">
                      <wp:simplePos x="0" y="0"/>
                      <wp:positionH relativeFrom="column">
                        <wp:posOffset>-208056</wp:posOffset>
                      </wp:positionH>
                      <wp:positionV relativeFrom="paragraph">
                        <wp:posOffset>1412838</wp:posOffset>
                      </wp:positionV>
                      <wp:extent cx="485775" cy="457200"/>
                      <wp:effectExtent l="57150" t="38100" r="66675" b="76200"/>
                      <wp:wrapNone/>
                      <wp:docPr id="19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572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5">
                                      <a:satMod val="103000"/>
                                      <a:lumMod val="102000"/>
                                      <a:tint val="94000"/>
                                      <a:alpha val="0"/>
                                    </a:schemeClr>
                                  </a:gs>
                                  <a:gs pos="50000">
                                    <a:schemeClr val="accent5">
                                      <a:satMod val="110000"/>
                                      <a:lumMod val="100000"/>
                                      <a:shade val="100000"/>
                                    </a:schemeClr>
                                  </a:gs>
                                  <a:gs pos="100000">
                                    <a:schemeClr val="accent5">
                                      <a:lumMod val="99000"/>
                                      <a:satMod val="120000"/>
                                      <a:shade val="78000"/>
                                    </a:schemeClr>
                                  </a:gs>
                                </a:gsLst>
                              </a:gradFill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6070D" w:rsidRPr="0046070D" w:rsidRDefault="0046070D" w:rsidP="0046070D">
                                  <w:pPr>
                                    <w:pStyle w:val="affffe"/>
                                    <w:spacing w:after="0"/>
                                    <w:jc w:val="center"/>
                                    <w:rPr>
                                      <w:color w:val="FFFFFF" w:themeColor="light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lt1">
                                            <w14:alpha w14:val="12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Theme="minorHAnsi" w:hAnsi="Verdana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lt1">
                                            <w14:alpha w14:val="12000"/>
                                          </w14:schemeClr>
                                        </w14:solidFill>
                                      </w14:textFill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6777BE" id="_x0000_s1043" style="position:absolute;margin-left:-16.4pt;margin-top:111.25pt;width:38.25pt;height:3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" fillcolor="#9684b7 [3032]" stroked="f">
                      <v:fill color2="#8d79b1 [3176]" o:opacity2="0" rotate="t" colors="0 #9c8bbb;.5 #8f79b6;1 #7e68a4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46070D" w:rsidRPr="0046070D" w:rsidRDefault="0046070D" w:rsidP="0046070D">
                            <w:pPr>
                              <w:pStyle w:val="affffe"/>
                              <w:spacing w:after="0"/>
                              <w:jc w:val="center"/>
                              <w:rPr>
                                <w:color w:val="FFFFFF" w:themeColor="light1"/>
                                <w:sz w:val="18"/>
                                <w:szCs w:val="18"/>
                                <w14:textFill>
                                  <w14:solidFill>
                                    <w14:schemeClr w14:val="lt1">
                                      <w14:alpha w14:val="12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inorHAnsi" w:hAnsi="Verdana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lt1">
                                      <w14:alpha w14:val="12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-128079</wp:posOffset>
                  </wp:positionH>
                  <wp:positionV relativeFrom="paragraph">
                    <wp:posOffset>936438</wp:posOffset>
                  </wp:positionV>
                  <wp:extent cx="1573619" cy="855207"/>
                  <wp:effectExtent l="0" t="0" r="7620" b="2540"/>
                  <wp:wrapNone/>
                  <wp:docPr id="20483" name="Рисунок 20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3" name="промышленность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619" cy="855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1332"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20133</wp:posOffset>
                      </wp:positionH>
                      <wp:positionV relativeFrom="paragraph">
                        <wp:posOffset>16136</wp:posOffset>
                      </wp:positionV>
                      <wp:extent cx="3013075" cy="1035170"/>
                      <wp:effectExtent l="0" t="0" r="0" b="0"/>
                      <wp:wrapNone/>
                      <wp:docPr id="1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3075" cy="10351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A0736" w:rsidRPr="00161350" w:rsidRDefault="004D1306" w:rsidP="008B072A">
                                  <w:pPr>
                                    <w:spacing w:after="0" w:line="240" w:lineRule="exact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32"/>
                                      <w:szCs w:val="26"/>
                                    </w:rPr>
                                    <w:t xml:space="preserve">                        </w:t>
                                  </w:r>
                                  <w:r w:rsidR="009A0736"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32"/>
                                      <w:szCs w:val="26"/>
                                    </w:rPr>
                                    <w:t xml:space="preserve"> </w:t>
                                  </w:r>
                                  <w:r w:rsidR="0046070D"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Земельный участок</w:t>
                                  </w:r>
                                  <w:r w:rsidR="009A0736"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           </w:t>
                                  </w:r>
                                </w:p>
                                <w:p w:rsidR="009A0736" w:rsidRPr="00161350" w:rsidRDefault="009A0736" w:rsidP="008B072A">
                                  <w:pPr>
                                    <w:spacing w:after="0" w:line="240" w:lineRule="exact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                              (0,7262 га</w:t>
                                  </w:r>
                                  <w:proofErr w:type="gramStart"/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)</w:t>
                                  </w:r>
                                  <w:r w:rsidR="0046070D"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,</w:t>
                                  </w:r>
                                  <w:proofErr w:type="gramEnd"/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0,2км от  </w:t>
                                  </w:r>
                                </w:p>
                                <w:p w:rsidR="004D1306" w:rsidRPr="00161350" w:rsidRDefault="009A0736" w:rsidP="008B072A">
                                  <w:pPr>
                                    <w:spacing w:after="0" w:line="240" w:lineRule="exact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                            дороги Р-112</w:t>
                                  </w:r>
                                  <w:r w:rsidR="004D1306"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</w:p>
                                <w:p w:rsidR="0046070D" w:rsidRPr="00161350" w:rsidRDefault="0046070D" w:rsidP="008B072A">
                                  <w:pPr>
                                    <w:spacing w:after="0" w:line="240" w:lineRule="exact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для</w:t>
                                  </w:r>
                                  <w:r w:rsidR="009A0736"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организации </w:t>
                                  </w:r>
                                  <w:proofErr w:type="gramStart"/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производства,</w:t>
                                  </w:r>
                                  <w:r w:rsidR="009A0736"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 </w:t>
                                  </w:r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proofErr w:type="gramEnd"/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расположенного северо-восточнее </w:t>
                                  </w:r>
                                  <w:proofErr w:type="spellStart"/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п.Витьба</w:t>
                                  </w:r>
                                  <w:proofErr w:type="spellEnd"/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Бабиничского</w:t>
                                  </w:r>
                                  <w:proofErr w:type="spellEnd"/>
                                  <w:r w:rsidRPr="00161350">
                                    <w:rPr>
                                      <w:rFonts w:ascii="Times New Roman" w:hAnsi="Times New Roman" w:cs="Times New Roman"/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 с/с Витебского района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margin-left:1.6pt;margin-top:1.25pt;width:237.25pt;height:81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" filled="f" stroked="f">
                      <v:textbox>
                        <w:txbxContent>
                          <w:p w:rsidR="009A0736" w:rsidRPr="00161350" w:rsidRDefault="004D1306" w:rsidP="008B072A">
                            <w:pPr>
                              <w:spacing w:after="0" w:line="240" w:lineRule="exact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  <w:szCs w:val="26"/>
                              </w:rPr>
                              <w:t xml:space="preserve">                        </w:t>
                            </w:r>
                            <w:r w:rsidR="009A0736"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  <w:szCs w:val="26"/>
                              </w:rPr>
                              <w:t xml:space="preserve"> </w:t>
                            </w:r>
                            <w:r w:rsidR="0046070D"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Земельный участок</w:t>
                            </w:r>
                            <w:r w:rsidR="009A0736"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    </w:t>
                            </w:r>
                          </w:p>
                          <w:p w:rsidR="009A0736" w:rsidRPr="00161350" w:rsidRDefault="009A0736" w:rsidP="008B072A">
                            <w:pPr>
                              <w:spacing w:after="0" w:line="240" w:lineRule="exact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                       (0,7262 га</w:t>
                            </w:r>
                            <w:proofErr w:type="gramStart"/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)</w:t>
                            </w:r>
                            <w:r w:rsidR="0046070D"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,</w:t>
                            </w:r>
                            <w:proofErr w:type="gramEnd"/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0,2км от  </w:t>
                            </w:r>
                          </w:p>
                          <w:p w:rsidR="004D1306" w:rsidRPr="00161350" w:rsidRDefault="009A0736" w:rsidP="008B072A">
                            <w:pPr>
                              <w:spacing w:after="0" w:line="240" w:lineRule="exact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                     дороги Р-112</w:t>
                            </w:r>
                            <w:r w:rsidR="004D1306"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46070D" w:rsidRPr="00161350" w:rsidRDefault="0046070D" w:rsidP="008B072A">
                            <w:pPr>
                              <w:spacing w:after="0" w:line="240" w:lineRule="exact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для</w:t>
                            </w:r>
                            <w:r w:rsidR="009A0736"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организации </w:t>
                            </w:r>
                            <w:proofErr w:type="gramStart"/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производства,</w:t>
                            </w:r>
                            <w:r w:rsidR="009A0736"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End"/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расположенного северо-восточнее </w:t>
                            </w:r>
                            <w:proofErr w:type="spellStart"/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п.Витьба</w:t>
                            </w:r>
                            <w:proofErr w:type="spellEnd"/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Бабиничского</w:t>
                            </w:r>
                            <w:proofErr w:type="spellEnd"/>
                            <w:r w:rsidRPr="001613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с/с Витебского района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1332" w:rsidRPr="000A048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6E6DB25" wp14:editId="7171EDE9">
                      <wp:simplePos x="0" y="0"/>
                      <wp:positionH relativeFrom="column">
                        <wp:posOffset>-233309</wp:posOffset>
                      </wp:positionH>
                      <wp:positionV relativeFrom="paragraph">
                        <wp:posOffset>282575</wp:posOffset>
                      </wp:positionV>
                      <wp:extent cx="485775" cy="457200"/>
                      <wp:effectExtent l="57150" t="38100" r="66675" b="76200"/>
                      <wp:wrapNone/>
                      <wp:docPr id="11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572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5">
                                      <a:satMod val="103000"/>
                                      <a:lumMod val="102000"/>
                                      <a:tint val="94000"/>
                                      <a:alpha val="0"/>
                                    </a:schemeClr>
                                  </a:gs>
                                  <a:gs pos="50000">
                                    <a:schemeClr val="accent5">
                                      <a:satMod val="110000"/>
                                      <a:lumMod val="100000"/>
                                      <a:shade val="100000"/>
                                    </a:schemeClr>
                                  </a:gs>
                                  <a:gs pos="100000">
                                    <a:schemeClr val="accent5">
                                      <a:lumMod val="99000"/>
                                      <a:satMod val="120000"/>
                                      <a:shade val="78000"/>
                                    </a:schemeClr>
                                  </a:gs>
                                </a:gsLst>
                              </a:gradFill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6070D" w:rsidRPr="0046070D" w:rsidRDefault="0046070D" w:rsidP="0046070D">
                                  <w:pPr>
                                    <w:pStyle w:val="affffe"/>
                                    <w:spacing w:after="0"/>
                                    <w:jc w:val="center"/>
                                    <w:rPr>
                                      <w:color w:val="FFFFFF" w:themeColor="light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lt1">
                                            <w14:alpha w14:val="12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46070D">
                                    <w:rPr>
                                      <w:rFonts w:asciiTheme="minorHAnsi" w:hAnsi="Verdana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lt1">
                                            <w14:alpha w14:val="12000"/>
                                          </w14:schemeClr>
                                        </w14:solidFill>
                                      </w14:textFill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E6DB25" id="_x0000_s1045" style="position:absolute;margin-left:-18.35pt;margin-top:22.25pt;width:38.2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" fillcolor="#9684b7 [3032]" stroked="f">
                      <v:fill color2="#8d79b1 [3176]" o:opacity2="0" rotate="t" colors="0 #9c8bbb;.5 #8f79b6;1 #7e68a4" focus="100%" type="gradient">
                        <o:fill v:ext="view" type="gradientUnscaled"/>
                      </v:fill>
                      <v:shadow on="t" color="black" opacity="41287f" offset="0,1.5pt"/>
                      <v:textbox>
                        <w:txbxContent>
                          <w:p w:rsidR="0046070D" w:rsidRPr="0046070D" w:rsidRDefault="0046070D" w:rsidP="0046070D">
                            <w:pPr>
                              <w:pStyle w:val="affffe"/>
                              <w:spacing w:after="0"/>
                              <w:jc w:val="center"/>
                              <w:rPr>
                                <w:color w:val="FFFFFF" w:themeColor="light1"/>
                                <w:sz w:val="18"/>
                                <w:szCs w:val="18"/>
                                <w14:textFill>
                                  <w14:solidFill>
                                    <w14:schemeClr w14:val="lt1">
                                      <w14:alpha w14:val="12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6070D">
                              <w:rPr>
                                <w:rFonts w:asciiTheme="minorHAnsi" w:hAnsi="Verdana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lt1">
                                      <w14:alpha w14:val="12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4579" w:type="dxa"/>
            <w:tcMar>
              <w:left w:w="432" w:type="dxa"/>
            </w:tcMar>
          </w:tcPr>
          <w:p w:rsidR="008F649A" w:rsidRDefault="008D4685">
            <w:pPr>
              <w:pStyle w:val="-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69647</wp:posOffset>
                  </wp:positionH>
                  <wp:positionV relativeFrom="paragraph">
                    <wp:posOffset>249364</wp:posOffset>
                  </wp:positionV>
                  <wp:extent cx="2408555" cy="118618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HECHS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555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0658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CF4D762" wp14:editId="4DC0C256">
                      <wp:simplePos x="0" y="0"/>
                      <wp:positionH relativeFrom="page">
                        <wp:posOffset>169689</wp:posOffset>
                      </wp:positionH>
                      <wp:positionV relativeFrom="paragraph">
                        <wp:posOffset>1305128</wp:posOffset>
                      </wp:positionV>
                      <wp:extent cx="3200400" cy="2514600"/>
                      <wp:effectExtent l="0" t="0" r="0" b="0"/>
                      <wp:wrapNone/>
                      <wp:docPr id="29" name="Прямоугольник с двумя скругленными противолежащими углами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0" cy="2514600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06584" w:rsidRPr="00F9189D" w:rsidRDefault="00406584" w:rsidP="00406584">
                                  <w:pPr>
                                    <w:pStyle w:val="affffe"/>
                                    <w:spacing w:after="0"/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189D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Здание школы</w:t>
                                  </w:r>
                                  <w:r w:rsidRPr="00F9189D">
                                    <w:rPr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, расположенное по адресу: Витебский район, </w:t>
                                  </w:r>
                                  <w:proofErr w:type="spellStart"/>
                                  <w:r w:rsidRPr="00F9189D">
                                    <w:rPr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Мазоловский</w:t>
                                  </w:r>
                                  <w:proofErr w:type="spellEnd"/>
                                  <w:r w:rsidRPr="00F9189D">
                                    <w:rPr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с/с, </w:t>
                                  </w:r>
                                  <w:proofErr w:type="spellStart"/>
                                  <w:r w:rsidRPr="00F9189D">
                                    <w:rPr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д.Сущево</w:t>
                                  </w:r>
                                  <w:proofErr w:type="spellEnd"/>
                                  <w:r w:rsidRPr="00F9189D">
                                    <w:rPr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, ул.Школьная,7</w:t>
                                  </w:r>
                                </w:p>
                                <w:p w:rsidR="00406584" w:rsidRPr="00F9189D" w:rsidRDefault="00406584" w:rsidP="00406584">
                                  <w:pPr>
                                    <w:pStyle w:val="affffe"/>
                                    <w:spacing w:after="0"/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189D">
                                    <w:rPr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Краткая </w:t>
                                  </w:r>
                                  <w:proofErr w:type="gramStart"/>
                                  <w:r w:rsidRPr="00F9189D">
                                    <w:rPr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t>характерист</w:t>
                                  </w:r>
                                  <w:r w:rsidRPr="00F9189D">
                                    <w:rPr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ика:  </w:t>
                                  </w:r>
                                  <w:r w:rsidRPr="00F9189D">
                                    <w:rPr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x-none"/>
                                    </w:rPr>
                                    <w:t>двухэтажное</w:t>
                                  </w:r>
                                  <w:proofErr w:type="gramEnd"/>
                                  <w:r w:rsidRPr="00F9189D">
                                    <w:rPr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x-none"/>
                                    </w:rPr>
                                    <w:t xml:space="preserve"> кирпичное</w:t>
                                  </w:r>
                                  <w:r w:rsidRPr="00F9189D">
                                    <w:rPr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здание</w:t>
                                  </w:r>
                                  <w:r w:rsidRPr="00F9189D">
                                    <w:rPr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x-none"/>
                                    </w:rPr>
                                    <w:t>, общей площадью 10</w:t>
                                  </w:r>
                                  <w:r w:rsidRPr="00F9189D">
                                    <w:rPr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83,4</w:t>
                                  </w:r>
                                  <w:r w:rsidRPr="00F9189D">
                                    <w:rPr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x-non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9189D">
                                    <w:rPr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x-none"/>
                                    </w:rPr>
                                    <w:t>кв.м</w:t>
                                  </w:r>
                                  <w:proofErr w:type="spellEnd"/>
                                  <w:r w:rsidRPr="00F9189D">
                                    <w:rPr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x-none"/>
                                    </w:rPr>
                                    <w:t>, 1970 г. постройки, фундамент  бетонный, перекрытия железобетонные плиты, крыша рулонная, внутренняя отделка окраска, подведены коммуникации (отопление, вода, канализация, телефон, электричество</w:t>
                                  </w:r>
                                  <w:r w:rsidRPr="00F9189D">
                                    <w:rPr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  <w:r w:rsidRPr="00F9189D">
                                    <w:rPr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x-none"/>
                                    </w:rPr>
                                    <w:t xml:space="preserve">. Инфраструктура развита. </w:t>
                                  </w:r>
                                </w:p>
                                <w:p w:rsidR="00406584" w:rsidRPr="00F9189D" w:rsidRDefault="00406584" w:rsidP="00B8330D">
                                  <w:pPr>
                                    <w:pStyle w:val="affffe"/>
                                    <w:spacing w:after="0"/>
                                    <w:jc w:val="both"/>
                                    <w:textAlignment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9189D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Балансодержатель – отдел по образованию</w:t>
                                  </w:r>
                                  <w:r w:rsidR="00F9189D" w:rsidRPr="00F9189D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F9189D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Витебского райисполкома</w:t>
                                  </w:r>
                                  <w:r w:rsidR="00B8330D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F9189D">
                                    <w:rPr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t>Контактные данные</w:t>
                                  </w:r>
                                  <w:r w:rsidRPr="00F9189D">
                                    <w:rPr>
                                      <w:b/>
                                      <w:bCs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: </w:t>
                                  </w:r>
                                  <w:r w:rsidRPr="00F9189D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+375 (212) 6</w:t>
                                  </w:r>
                                  <w:r w:rsidR="00B8330D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F9189D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="00B8330D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29</w:t>
                                  </w:r>
                                  <w:r w:rsidRPr="00F9189D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="00B8330D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89</w:t>
                                  </w:r>
                                  <w:r w:rsidRPr="00F9189D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4D762" id="Прямоугольник с двумя скругленными противолежащими углами 3" o:spid="_x0000_s1046" style="position:absolute;margin-left:13.35pt;margin-top:102.75pt;width:252pt;height:198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200400,2514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" adj="-11796480,,5400" path="m419108,l3200400,r,l3200400,2095492v,231467,-187641,419108,-419108,419108l,2514600r,l,419108c,187641,187641,,419108,xe" filled="f" stroked="f" strokeweight="1pt">
                      <v:stroke joinstyle="miter"/>
                      <v:formulas/>
                      <v:path arrowok="t" o:connecttype="custom" o:connectlocs="419108,0;3200400,0;3200400,0;3200400,2095492;2781292,2514600;0,2514600;0,2514600;0,419108;419108,0" o:connectangles="0,0,0,0,0,0,0,0,0" textboxrect="0,0,3200400,2514600"/>
                      <v:textbox>
                        <w:txbxContent>
                          <w:p w:rsidR="00406584" w:rsidRPr="00F9189D" w:rsidRDefault="00406584" w:rsidP="00406584">
                            <w:pPr>
                              <w:pStyle w:val="affffe"/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9189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Здание школы</w:t>
                            </w:r>
                            <w:r w:rsidRPr="00F9189D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, расположенное по адресу: Витебский район, </w:t>
                            </w:r>
                            <w:proofErr w:type="spellStart"/>
                            <w:r w:rsidRPr="00F9189D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Мазоловский</w:t>
                            </w:r>
                            <w:proofErr w:type="spellEnd"/>
                            <w:r w:rsidRPr="00F9189D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с/с, </w:t>
                            </w:r>
                            <w:proofErr w:type="spellStart"/>
                            <w:r w:rsidRPr="00F9189D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д.Сущево</w:t>
                            </w:r>
                            <w:proofErr w:type="spellEnd"/>
                            <w:r w:rsidRPr="00F9189D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, ул.Школьная,7</w:t>
                            </w:r>
                          </w:p>
                          <w:p w:rsidR="00406584" w:rsidRPr="00F9189D" w:rsidRDefault="00406584" w:rsidP="00406584">
                            <w:pPr>
                              <w:pStyle w:val="affffe"/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F9189D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 xml:space="preserve">Краткая </w:t>
                            </w:r>
                            <w:proofErr w:type="gramStart"/>
                            <w:r w:rsidRPr="00F9189D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характерист</w:t>
                            </w:r>
                            <w:r w:rsidRPr="00F9189D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ика:  </w:t>
                            </w:r>
                            <w:r w:rsidRPr="00F9189D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x-none"/>
                              </w:rPr>
                              <w:t>двухэтажное</w:t>
                            </w:r>
                            <w:proofErr w:type="gramEnd"/>
                            <w:r w:rsidRPr="00F9189D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x-none"/>
                              </w:rPr>
                              <w:t xml:space="preserve"> кирпичное</w:t>
                            </w:r>
                            <w:r w:rsidRPr="00F9189D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здание</w:t>
                            </w:r>
                            <w:r w:rsidRPr="00F9189D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x-none"/>
                              </w:rPr>
                              <w:t>, общей площадью 10</w:t>
                            </w:r>
                            <w:r w:rsidRPr="00F9189D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83,4</w:t>
                            </w:r>
                            <w:r w:rsidRPr="00F9189D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x-none"/>
                              </w:rPr>
                              <w:t xml:space="preserve"> </w:t>
                            </w:r>
                            <w:proofErr w:type="spellStart"/>
                            <w:r w:rsidRPr="00F9189D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x-none"/>
                              </w:rPr>
                              <w:t>кв.м</w:t>
                            </w:r>
                            <w:proofErr w:type="spellEnd"/>
                            <w:r w:rsidRPr="00F9189D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x-none"/>
                              </w:rPr>
                              <w:t>, 1970 г. постройки, фундамент  бетонный, перекрытия железобетонные плиты, крыша рулонная, внутренняя отделка окраска, подведены коммуникации (отопление, вода, канализация, телефон, электричество</w:t>
                            </w:r>
                            <w:r w:rsidRPr="00F9189D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  <w:r w:rsidRPr="00F9189D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x-none"/>
                              </w:rPr>
                              <w:t xml:space="preserve">. Инфраструктура развита. </w:t>
                            </w:r>
                          </w:p>
                          <w:p w:rsidR="00406584" w:rsidRPr="00F9189D" w:rsidRDefault="00406584" w:rsidP="00B8330D">
                            <w:pPr>
                              <w:pStyle w:val="affffe"/>
                              <w:spacing w:after="0"/>
                              <w:jc w:val="both"/>
                              <w:textAlignment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189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Балансодержатель – отдел по образованию</w:t>
                            </w:r>
                            <w:r w:rsidR="00F9189D" w:rsidRPr="00F9189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9189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Витебского райисполкома</w:t>
                            </w:r>
                            <w:r w:rsidR="00B8330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F9189D"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Контактные данные</w:t>
                            </w:r>
                            <w:r w:rsidRPr="00F9189D">
                              <w:rPr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 xml:space="preserve">: </w:t>
                            </w:r>
                            <w:r w:rsidRPr="00F9189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+375 (212) 6</w:t>
                            </w:r>
                            <w:r w:rsidR="00B8330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0</w:t>
                            </w:r>
                            <w:r w:rsidRPr="00F9189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="00B8330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29</w:t>
                            </w:r>
                            <w:r w:rsidRPr="00F9189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="00B8330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89</w:t>
                            </w:r>
                            <w:r w:rsidRPr="00F9189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:rsidR="0037743C" w:rsidRPr="00273FD8" w:rsidRDefault="004805A1">
            <w:pPr>
              <w:pStyle w:val="-"/>
            </w:pPr>
            <w:r w:rsidRPr="008F649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AEAA66C" wp14:editId="16FF6743">
                      <wp:simplePos x="0" y="0"/>
                      <wp:positionH relativeFrom="page">
                        <wp:posOffset>95250</wp:posOffset>
                      </wp:positionH>
                      <wp:positionV relativeFrom="paragraph">
                        <wp:posOffset>4083013</wp:posOffset>
                      </wp:positionV>
                      <wp:extent cx="3444949" cy="2667000"/>
                      <wp:effectExtent l="0" t="0" r="0" b="0"/>
                      <wp:wrapNone/>
                      <wp:docPr id="27653" name="Text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4949" cy="2667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F649A" w:rsidRPr="008F649A" w:rsidRDefault="008F649A" w:rsidP="008F649A">
                                  <w:pPr>
                                    <w:pStyle w:val="affffe"/>
                                    <w:spacing w:after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F649A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u w:val="single"/>
                                    </w:rPr>
                                    <w:t>Комплекс капитальных строений:</w:t>
                                  </w:r>
                                  <w:r w:rsidRPr="008F649A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8F649A">
                                    <w:rPr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здание </w:t>
                                  </w:r>
                                  <w:proofErr w:type="spellStart"/>
                                  <w:r w:rsidRPr="008F649A">
                                    <w:rPr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Тарасенковского</w:t>
                                  </w:r>
                                  <w:proofErr w:type="spellEnd"/>
                                  <w:r w:rsidRPr="008F649A">
                                    <w:rPr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сельского клуба-библиотеки, расположенное по адресу: Витебская область, Витебский район, Запольский сельский </w:t>
                                  </w:r>
                                  <w:r w:rsidRPr="008F649A">
                                    <w:rPr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c</w:t>
                                  </w:r>
                                  <w:proofErr w:type="spellStart"/>
                                  <w:r w:rsidRPr="008F649A">
                                    <w:rPr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овет</w:t>
                                  </w:r>
                                  <w:proofErr w:type="spellEnd"/>
                                  <w:r w:rsidRPr="008F649A">
                                    <w:rPr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8F649A">
                                    <w:rPr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аг</w:t>
                                  </w:r>
                                  <w:proofErr w:type="spellEnd"/>
                                  <w:r w:rsidRPr="008F649A">
                                    <w:rPr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. Тарасенки, ул. Центральная, 22.</w:t>
                                  </w:r>
                                </w:p>
                                <w:p w:rsidR="008F649A" w:rsidRPr="008F649A" w:rsidRDefault="008F649A" w:rsidP="008F649A">
                                  <w:pPr>
                                    <w:pStyle w:val="affffe"/>
                                    <w:spacing w:after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F649A">
                                    <w:rPr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Краткая характеристика: </w:t>
                                  </w:r>
                                  <w:r w:rsidRPr="008F649A">
                                    <w:rPr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площадь– 88,1 м кв., год постройки – 1955, фундамент – бетон, наружные стены – бревно, перегородки – ламинированные панели, перекрытия – дерево, крыша – асбестоцементный волновой лист, полы – лист древесно-стружечный, облицовка силикатным кирпичом, внутренние стены – отделка сайдингом, отопление – печное, электроснабжение – централизованная система, Здание расположено </w:t>
                                  </w:r>
                                  <w:r w:rsidRPr="008F649A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в 57 км от </w:t>
                                  </w:r>
                                  <w:proofErr w:type="spellStart"/>
                                  <w:r w:rsidRPr="008F649A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г.Витебска</w:t>
                                  </w:r>
                                  <w:proofErr w:type="spellEnd"/>
                                  <w:r w:rsidRPr="008F649A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:rsidR="008F649A" w:rsidRPr="008F649A" w:rsidRDefault="008F649A" w:rsidP="008F649A">
                                  <w:pPr>
                                    <w:pStyle w:val="affffe"/>
                                    <w:spacing w:after="0"/>
                                    <w:jc w:val="bot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8F649A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Балансодержатель: отдел идеологической работы, культуры и по делам молодежи Витебского районного исполнительного комитета</w:t>
                                  </w:r>
                                  <w:r w:rsidR="00B8330D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8F649A">
                                    <w:rPr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u w:val="single"/>
                                    </w:rPr>
                                    <w:t>Контактные данные:</w:t>
                                  </w:r>
                                  <w:r w:rsidRPr="008F649A">
                                    <w:rPr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тел</w:t>
                                  </w:r>
                                  <w:r w:rsidRPr="008F649A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. +375(212)60 59 13.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AA66C" id="TextBox 8" o:spid="_x0000_s1047" type="#_x0000_t202" style="position:absolute;margin-left:7.5pt;margin-top:321.5pt;width:271.25pt;height:210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" filled="f" stroked="f">
                      <v:textbox>
                        <w:txbxContent>
                          <w:p w:rsidR="008F649A" w:rsidRPr="008F649A" w:rsidRDefault="008F649A" w:rsidP="008F649A">
                            <w:pPr>
                              <w:pStyle w:val="affffe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F649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u w:val="single"/>
                              </w:rPr>
                              <w:t>Комплекс капитальных строений:</w:t>
                            </w:r>
                            <w:r w:rsidRPr="008F649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F649A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здание </w:t>
                            </w:r>
                            <w:proofErr w:type="spellStart"/>
                            <w:r w:rsidRPr="008F649A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Тарасенковского</w:t>
                            </w:r>
                            <w:proofErr w:type="spellEnd"/>
                            <w:r w:rsidRPr="008F649A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сельского клуба-библиотеки, расположенное по адресу: Витебская область, Витебский район, Запольский сельский </w:t>
                            </w:r>
                            <w:r w:rsidRPr="008F649A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  <w:proofErr w:type="spellStart"/>
                            <w:r w:rsidRPr="008F649A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овет</w:t>
                            </w:r>
                            <w:proofErr w:type="spellEnd"/>
                            <w:r w:rsidRPr="008F649A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8F649A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аг</w:t>
                            </w:r>
                            <w:proofErr w:type="spellEnd"/>
                            <w:r w:rsidRPr="008F649A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. Тарасенки, ул. Центральная, 22.</w:t>
                            </w:r>
                          </w:p>
                          <w:p w:rsidR="008F649A" w:rsidRPr="008F649A" w:rsidRDefault="008F649A" w:rsidP="008F649A">
                            <w:pPr>
                              <w:pStyle w:val="affffe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F649A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u w:val="single"/>
                              </w:rPr>
                              <w:t xml:space="preserve">Краткая характеристика: </w:t>
                            </w:r>
                            <w:r w:rsidRPr="008F649A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площадь– 88,1 м кв., год постройки – 1955, фундамент – бетон, наружные стены – бревно, перегородки – ламинированные панели, перекрытия – дерево, крыша – асбестоцементный волновой лист, полы – лист древесно-стружечный, облицовка силикатным кирпичом, внутренние стены – отделка сайдингом, отопление – печное, электроснабжение – централизованная система, Здание расположено </w:t>
                            </w:r>
                            <w:r w:rsidRPr="008F649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в 57 км от </w:t>
                            </w:r>
                            <w:proofErr w:type="spellStart"/>
                            <w:r w:rsidRPr="008F649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г.Витебска</w:t>
                            </w:r>
                            <w:proofErr w:type="spellEnd"/>
                            <w:r w:rsidRPr="008F649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8F649A" w:rsidRPr="008F649A" w:rsidRDefault="008F649A" w:rsidP="008F649A">
                            <w:pPr>
                              <w:pStyle w:val="affffe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8F649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Балансодержатель: отдел идеологической работы, культуры и по делам молодежи Витебского районного исполнительного комитета</w:t>
                            </w:r>
                            <w:r w:rsidR="00B8330D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8F649A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  <w:u w:val="single"/>
                              </w:rPr>
                              <w:t>Контактные данные:</w:t>
                            </w:r>
                            <w:r w:rsidRPr="008F649A">
                              <w:rPr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тел</w:t>
                            </w:r>
                            <w:r w:rsidRPr="008F649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. +375(212)60 59 13.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8B072A"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778510</wp:posOffset>
                  </wp:positionH>
                  <wp:positionV relativeFrom="paragraph">
                    <wp:posOffset>3115046</wp:posOffset>
                  </wp:positionV>
                  <wp:extent cx="1857375" cy="1104900"/>
                  <wp:effectExtent l="0" t="0" r="9525" b="0"/>
                  <wp:wrapNone/>
                  <wp:docPr id="20480" name="Рисунок 20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0" name="Рисунок2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9" t="5427" r="6880" b="4650"/>
                          <a:stretch/>
                        </pic:blipFill>
                        <pic:spPr bwMode="auto">
                          <a:xfrm>
                            <a:off x="0" y="0"/>
                            <a:ext cx="185737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D7C90" w:rsidRPr="00273FD8" w:rsidRDefault="00ED7C90" w:rsidP="00D91EF3">
      <w:pPr>
        <w:pStyle w:val="affffd"/>
        <w:rPr>
          <w:sz w:val="6"/>
        </w:rPr>
      </w:pPr>
    </w:p>
    <w:sectPr w:rsidR="00ED7C90" w:rsidRPr="00273FD8" w:rsidSect="00523273">
      <w:footerReference w:type="default" r:id="rId27"/>
      <w:footerReference w:type="first" r:id="rId28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7923" w:rsidRDefault="00297923" w:rsidP="0037743C">
      <w:pPr>
        <w:spacing w:after="0" w:line="240" w:lineRule="auto"/>
      </w:pPr>
      <w:r>
        <w:separator/>
      </w:r>
    </w:p>
  </w:endnote>
  <w:endnote w:type="continuationSeparator" w:id="0">
    <w:p w:rsidR="00297923" w:rsidRDefault="00297923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2C45" w:rsidRPr="00F14069" w:rsidRDefault="000E2C45">
    <w:pPr>
      <w:pStyle w:val="afff9"/>
      <w:rPr>
        <w:lang w:val="ro-RO"/>
      </w:rPr>
    </w:pPr>
    <w:r w:rsidRPr="00F14069">
      <w:rPr>
        <w:noProof/>
        <w:lang w:eastAsia="ru-RU"/>
      </w:rPr>
      <mc:AlternateContent>
        <mc:Choice Requires="wps">
          <w:drawing>
            <wp:inline distT="0" distB="0" distL="0" distR="0" wp14:anchorId="28004011" wp14:editId="59459996">
              <wp:extent cx="9134856" cy="137160"/>
              <wp:effectExtent l="0" t="0" r="9525" b="0"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AB367FC" id="Нижний колонтитул — продолжение (прямоугольник)" o:spid="_x0000_s1026" alt="Нижний колонтитул — продолжение (прямоугольник)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2C45" w:rsidRPr="000E2C45" w:rsidRDefault="000E2C45" w:rsidP="000E2C45">
    <w:pPr>
      <w:pStyle w:val="afff9"/>
      <w:tabs>
        <w:tab w:val="left" w:pos="10513"/>
      </w:tabs>
    </w:pPr>
    <w:r>
      <w:rPr>
        <w:noProof/>
        <w:lang w:eastAsia="ru-RU"/>
      </w:rPr>
      <mc:AlternateContent>
        <mc:Choice Requires="wps">
          <w:drawing>
            <wp:inline distT="0" distB="0" distL="0" distR="0" wp14:anchorId="23826222" wp14:editId="69889FA0">
              <wp:extent cx="2430000" cy="137127"/>
              <wp:effectExtent l="0" t="0" r="8890" b="0"/>
              <wp:docPr id="14" name="Прямоугольник в нижнем колонтитуле справа на первой странице" descr="Прямоугольник в нижнем колонтитуле спра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9CF9CFA" id="Прямоугольник в нижнем колонтитуле справа на первой странице" o:spid="_x0000_s1026" alt="Прямоугольник в нижнем колонтитуле справа на первой странице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" fillcolor="#2b7370 [1604]" stroked="f" strokeweight="1pt">
              <w10:anchorlock/>
            </v:rect>
          </w:pict>
        </mc:Fallback>
      </mc:AlternateContent>
    </w:r>
    <w:r>
      <w:rPr>
        <w:lang w:bidi="ru-RU"/>
      </w:rPr>
      <w:tab/>
    </w:r>
    <w:r>
      <w:rPr>
        <w:noProof/>
        <w:lang w:eastAsia="ru-RU"/>
      </w:rPr>
      <mc:AlternateContent>
        <mc:Choice Requires="wps">
          <w:drawing>
            <wp:inline distT="0" distB="0" distL="0" distR="0" wp14:anchorId="10E55A8F" wp14:editId="49CFEA0E">
              <wp:extent cx="2459736" cy="228544"/>
              <wp:effectExtent l="0" t="0" r="0" b="635"/>
              <wp:docPr id="15" name="Прямоугольник в нижнем колонтитуле слева на первой странице" descr="Прямоугольник в нижнем колонтитуле слева на первой странице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CE8984B" id="Прямоугольник в нижнем колонтитуле слева на первой странице" o:spid="_x0000_s1026" alt="Прямоугольник в нижнем колонтитуле слева на первой странице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7923" w:rsidRDefault="00297923" w:rsidP="0037743C">
      <w:pPr>
        <w:spacing w:after="0" w:line="240" w:lineRule="auto"/>
      </w:pPr>
      <w:r>
        <w:separator/>
      </w:r>
    </w:p>
  </w:footnote>
  <w:footnote w:type="continuationSeparator" w:id="0">
    <w:p w:rsidR="00297923" w:rsidRDefault="00297923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1"/>
  </w:num>
  <w:num w:numId="16">
    <w:abstractNumId w:val="1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E78"/>
    <w:rsid w:val="00016C11"/>
    <w:rsid w:val="000425F6"/>
    <w:rsid w:val="00057940"/>
    <w:rsid w:val="00075279"/>
    <w:rsid w:val="000A0488"/>
    <w:rsid w:val="000E2C45"/>
    <w:rsid w:val="00161350"/>
    <w:rsid w:val="00206800"/>
    <w:rsid w:val="00273FD8"/>
    <w:rsid w:val="00275195"/>
    <w:rsid w:val="00297923"/>
    <w:rsid w:val="002D3C5A"/>
    <w:rsid w:val="002F5ECB"/>
    <w:rsid w:val="003270C5"/>
    <w:rsid w:val="003309C2"/>
    <w:rsid w:val="0033364E"/>
    <w:rsid w:val="0037743C"/>
    <w:rsid w:val="003E1E9B"/>
    <w:rsid w:val="00400FAF"/>
    <w:rsid w:val="00406584"/>
    <w:rsid w:val="00425687"/>
    <w:rsid w:val="0046070D"/>
    <w:rsid w:val="004805A1"/>
    <w:rsid w:val="0048709F"/>
    <w:rsid w:val="004907D4"/>
    <w:rsid w:val="004D1306"/>
    <w:rsid w:val="00514935"/>
    <w:rsid w:val="00523273"/>
    <w:rsid w:val="0052668B"/>
    <w:rsid w:val="005275E4"/>
    <w:rsid w:val="00547203"/>
    <w:rsid w:val="00555FE1"/>
    <w:rsid w:val="005F496D"/>
    <w:rsid w:val="00632BB1"/>
    <w:rsid w:val="00636FE2"/>
    <w:rsid w:val="00655F77"/>
    <w:rsid w:val="0069002D"/>
    <w:rsid w:val="006A12B5"/>
    <w:rsid w:val="006A6B87"/>
    <w:rsid w:val="00704FD6"/>
    <w:rsid w:val="00712321"/>
    <w:rsid w:val="00724FCB"/>
    <w:rsid w:val="00726D69"/>
    <w:rsid w:val="007327A6"/>
    <w:rsid w:val="00745E5E"/>
    <w:rsid w:val="00751AA2"/>
    <w:rsid w:val="00766D6B"/>
    <w:rsid w:val="007B03D6"/>
    <w:rsid w:val="007C70E3"/>
    <w:rsid w:val="00813E40"/>
    <w:rsid w:val="00815B53"/>
    <w:rsid w:val="008B072A"/>
    <w:rsid w:val="008D4685"/>
    <w:rsid w:val="008F649A"/>
    <w:rsid w:val="00912E49"/>
    <w:rsid w:val="00962E1E"/>
    <w:rsid w:val="00970F58"/>
    <w:rsid w:val="009775E0"/>
    <w:rsid w:val="009A0736"/>
    <w:rsid w:val="009C120F"/>
    <w:rsid w:val="009C3321"/>
    <w:rsid w:val="009F45C0"/>
    <w:rsid w:val="00A01D2E"/>
    <w:rsid w:val="00A92C80"/>
    <w:rsid w:val="00AD6C28"/>
    <w:rsid w:val="00AE4303"/>
    <w:rsid w:val="00B22846"/>
    <w:rsid w:val="00B31A5A"/>
    <w:rsid w:val="00B45232"/>
    <w:rsid w:val="00B8330D"/>
    <w:rsid w:val="00BB4188"/>
    <w:rsid w:val="00C941F7"/>
    <w:rsid w:val="00CA1864"/>
    <w:rsid w:val="00CD1B39"/>
    <w:rsid w:val="00CD4ED2"/>
    <w:rsid w:val="00CE1E3B"/>
    <w:rsid w:val="00CE7E78"/>
    <w:rsid w:val="00CF1B6A"/>
    <w:rsid w:val="00D2631E"/>
    <w:rsid w:val="00D33EB7"/>
    <w:rsid w:val="00D43441"/>
    <w:rsid w:val="00D51332"/>
    <w:rsid w:val="00D91EF3"/>
    <w:rsid w:val="00DA03C3"/>
    <w:rsid w:val="00DC332A"/>
    <w:rsid w:val="00E36671"/>
    <w:rsid w:val="00E51D55"/>
    <w:rsid w:val="00E75E55"/>
    <w:rsid w:val="00E938FB"/>
    <w:rsid w:val="00ED7C90"/>
    <w:rsid w:val="00F14069"/>
    <w:rsid w:val="00F91541"/>
    <w:rsid w:val="00F9189D"/>
    <w:rsid w:val="00FA4A36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semiHidden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Заголовок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semiHidden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styleId="-13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0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0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-43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0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0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3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-520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-530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-5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-5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-5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-63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0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0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semiHidden/>
    <w:unhideWhenUsed/>
    <w:qFormat/>
    <w:rsid w:val="00F14069"/>
    <w:pPr>
      <w:ind w:left="720"/>
      <w:contextualSpacing/>
    </w:pPr>
  </w:style>
  <w:style w:type="table" w:styleId="-1a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121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131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140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150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160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2a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21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231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240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250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260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3a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421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431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40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450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460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5a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621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631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640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650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60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-70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styleId="15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Grid Table Light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0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1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3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a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2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a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9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1e">
    <w:name w:val="Упомянуть1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1f">
    <w:name w:val="Хэштег1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-1d">
    <w:name w:val="Смарт-гиперссылка1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1f0">
    <w:name w:val="Неразрешенное упоминание1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image" Target="media/image5.jpeg"/><Relationship Id="rId26" Type="http://schemas.openxmlformats.org/officeDocument/2006/relationships/image" Target="media/image13.jp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jpeg"/><Relationship Id="rId25" Type="http://schemas.openxmlformats.org/officeDocument/2006/relationships/image" Target="media/image12.jpg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1.jpg"/><Relationship Id="rId5" Type="http://schemas.openxmlformats.org/officeDocument/2006/relationships/customXml" Target="../customXml/item5.xml"/><Relationship Id="rId15" Type="http://schemas.microsoft.com/office/2007/relationships/hdphoto" Target="media/hdphoto1.wdp"/><Relationship Id="rId23" Type="http://schemas.openxmlformats.org/officeDocument/2006/relationships/image" Target="media/image10.jpg"/><Relationship Id="rId28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image" Target="media/image6.jp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9.jp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http://purl.org/dc/dcmitype/"/>
    <ds:schemaRef ds:uri="http://purl.org/dc/elements/1.1/"/>
    <ds:schemaRef ds:uri="71af3243-3dd4-4a8d-8c0d-dd76da1f02a5"/>
    <ds:schemaRef ds:uri="http://schemas.microsoft.com/office/2006/documentManagement/types"/>
    <ds:schemaRef ds:uri="http://purl.org/dc/terms/"/>
    <ds:schemaRef ds:uri="16c05727-aa75-4e4a-9b5f-8a80a1165891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D4E052E8-F8A5-42B8-A4FA-5FDB9A698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</Template>
  <TotalTime>0</TotalTime>
  <Pages>2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>, г.Витебск, ул.Советской Армии, 3</cp:keywords>
  <cp:lastModifiedBy/>
  <cp:revision>1</cp:revision>
  <dcterms:created xsi:type="dcterms:W3CDTF">2019-05-11T14:41:00Z</dcterms:created>
  <dcterms:modified xsi:type="dcterms:W3CDTF">2019-05-15T05:25:00Z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